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FE269" w14:textId="662595FB" w:rsidR="004E7CE3" w:rsidRDefault="004E7CE3" w:rsidP="00240EBD">
      <w:r>
        <w:t xml:space="preserve">Date : </w:t>
      </w:r>
      <w:sdt>
        <w:sdtPr>
          <w:id w:val="-825979110"/>
          <w:placeholder>
            <w:docPart w:val="DefaultPlaceholder_-1854013437"/>
          </w:placeholder>
          <w:date>
            <w:dateFormat w:val="dd-MM-yy"/>
            <w:lid w:val="fr-BE"/>
            <w:storeMappedDataAs w:val="dateTime"/>
            <w:calendar w:val="gregorian"/>
          </w:date>
        </w:sdtPr>
        <w:sdtEndPr/>
        <w:sdtContent>
          <w:r w:rsidR="00752C38">
            <w:rPr>
              <w:lang w:val="fr-BE"/>
            </w:rPr>
            <w:t>… / … / …</w:t>
          </w:r>
        </w:sdtContent>
      </w:sdt>
    </w:p>
    <w:tbl>
      <w:tblPr>
        <w:tblStyle w:val="Grilledutableau"/>
        <w:tblW w:w="5812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1"/>
        <w:gridCol w:w="8124"/>
      </w:tblGrid>
      <w:tr w:rsidR="0090596C" w:rsidRPr="003C3A0D" w14:paraId="22A8A235" w14:textId="77777777" w:rsidTr="004E7CE3">
        <w:tc>
          <w:tcPr>
            <w:tcW w:w="5000" w:type="pct"/>
            <w:gridSpan w:val="2"/>
            <w:shd w:val="clear" w:color="auto" w:fill="666666" w:themeFill="accent6"/>
          </w:tcPr>
          <w:p w14:paraId="3851514C" w14:textId="4413D0A4" w:rsidR="00650259" w:rsidRPr="003C3A0D" w:rsidRDefault="003C3A0D" w:rsidP="0090596C">
            <w:pPr>
              <w:pStyle w:val="Titre1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Vos coordonnées</w:t>
            </w:r>
          </w:p>
        </w:tc>
      </w:tr>
      <w:tr w:rsidR="004E7CE3" w:rsidRPr="003C3A0D" w14:paraId="467B4378" w14:textId="77777777" w:rsidTr="004E7CE3">
        <w:tc>
          <w:tcPr>
            <w:tcW w:w="1148" w:type="pct"/>
            <w:vAlign w:val="bottom"/>
          </w:tcPr>
          <w:p w14:paraId="2FAC876C" w14:textId="3C0F7750" w:rsidR="003C3A0D" w:rsidRPr="003C3A0D" w:rsidRDefault="003C3A0D" w:rsidP="004E7CE3">
            <w:pPr>
              <w:pStyle w:val="Retraitnormal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Société</w:t>
            </w:r>
          </w:p>
        </w:tc>
        <w:tc>
          <w:tcPr>
            <w:tcW w:w="3852" w:type="pct"/>
            <w:tcBorders>
              <w:bottom w:val="single" w:sz="4" w:space="0" w:color="auto"/>
            </w:tcBorders>
            <w:vAlign w:val="bottom"/>
          </w:tcPr>
          <w:p w14:paraId="08D3F56E" w14:textId="3BB7997F" w:rsidR="003C3A0D" w:rsidRPr="003C3A0D" w:rsidRDefault="003C3A0D" w:rsidP="007F7B5D">
            <w:pPr>
              <w:spacing w:before="120"/>
              <w:rPr>
                <w:rFonts w:cstheme="minorHAnsi"/>
              </w:rPr>
            </w:pPr>
          </w:p>
        </w:tc>
      </w:tr>
      <w:tr w:rsidR="004E7CE3" w:rsidRPr="003C3A0D" w14:paraId="3EA0F18B" w14:textId="77777777" w:rsidTr="004E7CE3">
        <w:sdt>
          <w:sdtPr>
            <w:rPr>
              <w:rFonts w:cstheme="minorHAnsi"/>
            </w:rPr>
            <w:id w:val="1621259925"/>
            <w:placeholder>
              <w:docPart w:val="6ED0FF3E470C4B15B57D0175DE3637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48" w:type="pct"/>
                <w:vAlign w:val="bottom"/>
              </w:tcPr>
              <w:p w14:paraId="3A639DAD" w14:textId="77777777" w:rsidR="00650259" w:rsidRPr="003C3A0D" w:rsidRDefault="0090596C" w:rsidP="004E7CE3">
                <w:pPr>
                  <w:pStyle w:val="Retraitnormal"/>
                  <w:ind w:left="0"/>
                  <w:rPr>
                    <w:rFonts w:cstheme="minorHAnsi"/>
                  </w:rPr>
                </w:pPr>
                <w:r w:rsidRPr="003C3A0D">
                  <w:rPr>
                    <w:rFonts w:cstheme="minorHAnsi"/>
                    <w:lang w:bidi="fr-FR"/>
                  </w:rPr>
                  <w:t>Prénom</w:t>
                </w:r>
              </w:p>
            </w:tc>
          </w:sdtContent>
        </w:sdt>
        <w:tc>
          <w:tcPr>
            <w:tcW w:w="3852" w:type="pct"/>
            <w:tcBorders>
              <w:bottom w:val="single" w:sz="4" w:space="0" w:color="auto"/>
            </w:tcBorders>
            <w:vAlign w:val="bottom"/>
          </w:tcPr>
          <w:p w14:paraId="1AA4C832" w14:textId="77777777" w:rsidR="00650259" w:rsidRPr="003C3A0D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4E7CE3" w:rsidRPr="003C3A0D" w14:paraId="679D8C7C" w14:textId="77777777" w:rsidTr="004E7CE3">
        <w:sdt>
          <w:sdtPr>
            <w:rPr>
              <w:rFonts w:cstheme="minorHAnsi"/>
            </w:rPr>
            <w:id w:val="-1470592894"/>
            <w:placeholder>
              <w:docPart w:val="AB6C61B335654740BB729542496757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48" w:type="pct"/>
                <w:vAlign w:val="bottom"/>
              </w:tcPr>
              <w:p w14:paraId="3F5F30FF" w14:textId="77777777" w:rsidR="00650259" w:rsidRPr="003C3A0D" w:rsidRDefault="0090596C" w:rsidP="004E7CE3">
                <w:pPr>
                  <w:pStyle w:val="Retraitnormal"/>
                  <w:ind w:left="0"/>
                  <w:rPr>
                    <w:rFonts w:cstheme="minorHAnsi"/>
                  </w:rPr>
                </w:pPr>
                <w:r w:rsidRPr="003C3A0D">
                  <w:rPr>
                    <w:rFonts w:cstheme="minorHAnsi"/>
                    <w:lang w:bidi="fr-FR"/>
                  </w:rPr>
                  <w:t>Nom</w:t>
                </w:r>
              </w:p>
            </w:tc>
          </w:sdtContent>
        </w:sdt>
        <w:tc>
          <w:tcPr>
            <w:tcW w:w="3852" w:type="pct"/>
            <w:tcBorders>
              <w:bottom w:val="single" w:sz="4" w:space="0" w:color="auto"/>
            </w:tcBorders>
            <w:vAlign w:val="bottom"/>
          </w:tcPr>
          <w:p w14:paraId="41E775C3" w14:textId="77777777" w:rsidR="00650259" w:rsidRPr="003C3A0D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4E7CE3" w:rsidRPr="003C3A0D" w14:paraId="1B6CFA89" w14:textId="77777777" w:rsidTr="004E7CE3">
        <w:tc>
          <w:tcPr>
            <w:tcW w:w="1148" w:type="pct"/>
            <w:vAlign w:val="bottom"/>
          </w:tcPr>
          <w:p w14:paraId="2223584D" w14:textId="261B2D65" w:rsidR="00650259" w:rsidRPr="003C3A0D" w:rsidRDefault="003C3A0D" w:rsidP="004E7CE3">
            <w:pPr>
              <w:pStyle w:val="Retraitnormal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N° TVA</w:t>
            </w:r>
          </w:p>
        </w:tc>
        <w:tc>
          <w:tcPr>
            <w:tcW w:w="3852" w:type="pct"/>
            <w:tcBorders>
              <w:bottom w:val="single" w:sz="4" w:space="0" w:color="auto"/>
            </w:tcBorders>
            <w:vAlign w:val="bottom"/>
          </w:tcPr>
          <w:p w14:paraId="40FF40FD" w14:textId="77777777" w:rsidR="00650259" w:rsidRPr="003C3A0D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4E7CE3" w:rsidRPr="003C3A0D" w14:paraId="0BD1C56A" w14:textId="77777777" w:rsidTr="004E7CE3">
        <w:sdt>
          <w:sdtPr>
            <w:rPr>
              <w:rFonts w:cstheme="minorHAnsi"/>
            </w:rPr>
            <w:id w:val="572943512"/>
            <w:placeholder>
              <w:docPart w:val="711687941BE6480E9D707EB8DF4D40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48" w:type="pct"/>
                <w:vAlign w:val="bottom"/>
              </w:tcPr>
              <w:p w14:paraId="3ED41E54" w14:textId="77777777" w:rsidR="00650259" w:rsidRPr="003C3A0D" w:rsidRDefault="0090596C" w:rsidP="004E7CE3">
                <w:pPr>
                  <w:pStyle w:val="Retraitnormal"/>
                  <w:ind w:left="0"/>
                  <w:rPr>
                    <w:rFonts w:cstheme="minorHAnsi"/>
                  </w:rPr>
                </w:pPr>
                <w:r w:rsidRPr="003C3A0D">
                  <w:rPr>
                    <w:rFonts w:cstheme="minorHAnsi"/>
                    <w:lang w:bidi="fr-FR"/>
                  </w:rPr>
                  <w:t>Adresse</w:t>
                </w:r>
              </w:p>
            </w:tc>
          </w:sdtContent>
        </w:sdt>
        <w:tc>
          <w:tcPr>
            <w:tcW w:w="3852" w:type="pct"/>
            <w:tcBorders>
              <w:bottom w:val="single" w:sz="4" w:space="0" w:color="auto"/>
            </w:tcBorders>
            <w:vAlign w:val="bottom"/>
          </w:tcPr>
          <w:p w14:paraId="6A9C5E12" w14:textId="77777777" w:rsidR="00650259" w:rsidRPr="003C3A0D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4E7CE3" w:rsidRPr="003C3A0D" w14:paraId="3C4C12FF" w14:textId="77777777" w:rsidTr="004E7CE3">
        <w:sdt>
          <w:sdtPr>
            <w:rPr>
              <w:rFonts w:cstheme="minorHAnsi"/>
            </w:rPr>
            <w:id w:val="-521243642"/>
            <w:placeholder>
              <w:docPart w:val="1316F2479E3E4B6F87184E8FA24541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48" w:type="pct"/>
                <w:vAlign w:val="bottom"/>
              </w:tcPr>
              <w:p w14:paraId="098F2411" w14:textId="77777777" w:rsidR="00650259" w:rsidRPr="003C3A0D" w:rsidRDefault="0090596C" w:rsidP="004E7CE3">
                <w:pPr>
                  <w:pStyle w:val="Retraitnormal"/>
                  <w:ind w:left="0"/>
                  <w:rPr>
                    <w:rFonts w:cstheme="minorHAnsi"/>
                  </w:rPr>
                </w:pPr>
                <w:r w:rsidRPr="003C3A0D">
                  <w:rPr>
                    <w:rFonts w:cstheme="minorHAnsi"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3852" w:type="pct"/>
            <w:tcBorders>
              <w:bottom w:val="single" w:sz="4" w:space="0" w:color="auto"/>
            </w:tcBorders>
            <w:vAlign w:val="bottom"/>
          </w:tcPr>
          <w:p w14:paraId="53674843" w14:textId="77777777" w:rsidR="00650259" w:rsidRPr="003C3A0D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4E7CE3" w:rsidRPr="003C3A0D" w14:paraId="39AF8CAA" w14:textId="77777777" w:rsidTr="004E7CE3">
        <w:tc>
          <w:tcPr>
            <w:tcW w:w="1148" w:type="pct"/>
            <w:vAlign w:val="bottom"/>
          </w:tcPr>
          <w:p w14:paraId="318D21BA" w14:textId="394DD12E" w:rsidR="003C3A0D" w:rsidRPr="003C3A0D" w:rsidRDefault="003C3A0D" w:rsidP="004E7CE3">
            <w:pPr>
              <w:pStyle w:val="Retraitnormal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Téléphone</w:t>
            </w:r>
          </w:p>
        </w:tc>
        <w:tc>
          <w:tcPr>
            <w:tcW w:w="3852" w:type="pct"/>
            <w:tcBorders>
              <w:bottom w:val="single" w:sz="4" w:space="0" w:color="auto"/>
            </w:tcBorders>
            <w:vAlign w:val="bottom"/>
          </w:tcPr>
          <w:p w14:paraId="0E53A362" w14:textId="77777777" w:rsidR="003C3A0D" w:rsidRPr="003C3A0D" w:rsidRDefault="003C3A0D" w:rsidP="007F7B5D">
            <w:pPr>
              <w:spacing w:before="120"/>
              <w:rPr>
                <w:rFonts w:cstheme="minorHAnsi"/>
              </w:rPr>
            </w:pPr>
          </w:p>
        </w:tc>
      </w:tr>
      <w:tr w:rsidR="004E7CE3" w:rsidRPr="003C3A0D" w14:paraId="6FAD1B34" w14:textId="77777777" w:rsidTr="004E7CE3">
        <w:sdt>
          <w:sdtPr>
            <w:rPr>
              <w:rFonts w:cstheme="minorHAnsi"/>
            </w:rPr>
            <w:id w:val="-965116832"/>
            <w:placeholder>
              <w:docPart w:val="87AD89F12D784BEEA49ACA442BFF7F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48" w:type="pct"/>
                <w:vAlign w:val="bottom"/>
              </w:tcPr>
              <w:p w14:paraId="18DE5F18" w14:textId="77777777" w:rsidR="00650259" w:rsidRPr="003C3A0D" w:rsidRDefault="0090596C" w:rsidP="004E7CE3">
                <w:pPr>
                  <w:pStyle w:val="Retraitnormal"/>
                  <w:ind w:left="0"/>
                  <w:rPr>
                    <w:rFonts w:cstheme="minorHAnsi"/>
                  </w:rPr>
                </w:pPr>
                <w:r w:rsidRPr="003C3A0D">
                  <w:rPr>
                    <w:rFonts w:cstheme="minorHAnsi"/>
                    <w:lang w:bidi="fr-FR"/>
                  </w:rPr>
                  <w:t>E-mail</w:t>
                </w:r>
              </w:p>
            </w:tc>
          </w:sdtContent>
        </w:sdt>
        <w:tc>
          <w:tcPr>
            <w:tcW w:w="3852" w:type="pct"/>
            <w:tcBorders>
              <w:bottom w:val="single" w:sz="4" w:space="0" w:color="auto"/>
            </w:tcBorders>
            <w:vAlign w:val="bottom"/>
          </w:tcPr>
          <w:p w14:paraId="25F2D39E" w14:textId="77777777" w:rsidR="00650259" w:rsidRPr="003C3A0D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4E7CE3" w:rsidRPr="003C3A0D" w14:paraId="0986F55D" w14:textId="77777777" w:rsidTr="004E7CE3">
        <w:tc>
          <w:tcPr>
            <w:tcW w:w="1148" w:type="pct"/>
            <w:vAlign w:val="bottom"/>
          </w:tcPr>
          <w:p w14:paraId="57BD0787" w14:textId="6BD51209" w:rsidR="004E7CE3" w:rsidRPr="003C3A0D" w:rsidRDefault="004E7CE3" w:rsidP="004E7CE3">
            <w:pPr>
              <w:pStyle w:val="Retraitnormal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Profession</w:t>
            </w:r>
          </w:p>
        </w:tc>
        <w:tc>
          <w:tcPr>
            <w:tcW w:w="3852" w:type="pct"/>
            <w:tcBorders>
              <w:top w:val="single" w:sz="4" w:space="0" w:color="auto"/>
            </w:tcBorders>
            <w:vAlign w:val="bottom"/>
          </w:tcPr>
          <w:p w14:paraId="09D69E63" w14:textId="3767382E" w:rsidR="004E7CE3" w:rsidRPr="004E7CE3" w:rsidRDefault="00D16C48" w:rsidP="0046310F">
            <w:pPr>
              <w:tabs>
                <w:tab w:val="left" w:leader="dot" w:pos="0"/>
                <w:tab w:val="decimal" w:leader="underscore" w:pos="2835"/>
                <w:tab w:val="left" w:leader="dot" w:pos="5100"/>
              </w:tabs>
              <w:spacing w:before="120"/>
              <w:rPr>
                <w:rFonts w:cstheme="minorHAnsi"/>
              </w:rPr>
            </w:pPr>
            <w:sdt>
              <w:sdtPr>
                <w:rPr>
                  <w:rFonts w:cstheme="minorHAnsi"/>
                  <w:lang w:bidi="fr-FR"/>
                </w:rPr>
                <w:id w:val="1137381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C38">
                  <w:rPr>
                    <w:rFonts w:ascii="MS Gothic" w:eastAsia="MS Gothic" w:hAnsi="MS Gothic" w:cstheme="minorHAnsi" w:hint="eastAsia"/>
                    <w:lang w:bidi="fr-FR"/>
                  </w:rPr>
                  <w:t>☐</w:t>
                </w:r>
              </w:sdtContent>
            </w:sdt>
            <w:r w:rsidR="004E7CE3" w:rsidRPr="004E7CE3">
              <w:rPr>
                <w:rFonts w:cstheme="minorHAnsi"/>
                <w:lang w:bidi="fr-FR"/>
              </w:rPr>
              <w:t xml:space="preserve"> Restaurateur</w:t>
            </w:r>
            <w:r w:rsidR="004E7CE3">
              <w:rPr>
                <w:rFonts w:cstheme="minorHAnsi"/>
                <w:lang w:bidi="fr-FR"/>
              </w:rPr>
              <w:t xml:space="preserve">     </w:t>
            </w:r>
            <w:sdt>
              <w:sdtPr>
                <w:rPr>
                  <w:rFonts w:cstheme="minorHAnsi"/>
                  <w:lang w:bidi="fr-FR"/>
                </w:rPr>
                <w:id w:val="114555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298D">
                  <w:rPr>
                    <w:rFonts w:ascii="MS Gothic" w:eastAsia="MS Gothic" w:hAnsi="MS Gothic" w:cstheme="minorHAnsi" w:hint="eastAsia"/>
                    <w:lang w:bidi="fr-FR"/>
                  </w:rPr>
                  <w:t>☐</w:t>
                </w:r>
              </w:sdtContent>
            </w:sdt>
            <w:r w:rsidR="004E7CE3" w:rsidRPr="004E7CE3">
              <w:rPr>
                <w:rFonts w:cstheme="minorHAnsi"/>
                <w:lang w:bidi="fr-FR"/>
              </w:rPr>
              <w:t xml:space="preserve"> Traiteur     </w:t>
            </w:r>
            <w:sdt>
              <w:sdtPr>
                <w:rPr>
                  <w:rFonts w:cstheme="minorHAnsi"/>
                  <w:lang w:bidi="fr-FR"/>
                </w:rPr>
                <w:id w:val="1577012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C38">
                  <w:rPr>
                    <w:rFonts w:ascii="MS Gothic" w:eastAsia="MS Gothic" w:hAnsi="MS Gothic" w:cstheme="minorHAnsi" w:hint="eastAsia"/>
                    <w:lang w:bidi="fr-FR"/>
                  </w:rPr>
                  <w:t>☐</w:t>
                </w:r>
              </w:sdtContent>
            </w:sdt>
            <w:r w:rsidR="004E7CE3">
              <w:rPr>
                <w:rFonts w:cstheme="minorHAnsi"/>
                <w:lang w:bidi="fr-FR"/>
              </w:rPr>
              <w:t xml:space="preserve"> </w:t>
            </w:r>
            <w:r w:rsidR="004E7CE3" w:rsidRPr="004E7CE3">
              <w:rPr>
                <w:rFonts w:cstheme="minorHAnsi"/>
                <w:lang w:bidi="fr-FR"/>
              </w:rPr>
              <w:t>Autr</w:t>
            </w:r>
            <w:r w:rsidR="0046310F">
              <w:rPr>
                <w:rFonts w:cstheme="minorHAnsi"/>
                <w:lang w:bidi="fr-FR"/>
              </w:rPr>
              <w:t xml:space="preserve">e : </w:t>
            </w:r>
            <w:r w:rsidR="008B298D">
              <w:rPr>
                <w:rFonts w:cstheme="minorHAnsi"/>
                <w:lang w:bidi="fr-FR"/>
              </w:rPr>
              <w:t xml:space="preserve">   </w:t>
            </w:r>
            <w:r w:rsidR="004E7CE3" w:rsidRPr="004E7CE3">
              <w:rPr>
                <w:rFonts w:cstheme="minorHAnsi"/>
                <w:bdr w:val="single" w:sz="4" w:space="0" w:color="auto"/>
                <w:lang w:bidi="fr-FR"/>
              </w:rPr>
              <w:t xml:space="preserve">                                     </w:t>
            </w:r>
            <w:r w:rsidR="004E7CE3">
              <w:rPr>
                <w:rFonts w:cstheme="minorHAnsi"/>
                <w:bdr w:val="single" w:sz="4" w:space="0" w:color="auto"/>
                <w:lang w:bidi="fr-FR"/>
              </w:rPr>
              <w:t xml:space="preserve"> </w:t>
            </w:r>
            <w:r w:rsidR="004E7CE3" w:rsidRPr="004E7CE3">
              <w:rPr>
                <w:rFonts w:cstheme="minorHAnsi"/>
                <w:bdr w:val="single" w:sz="4" w:space="0" w:color="auto"/>
                <w:lang w:bidi="fr-FR"/>
              </w:rPr>
              <w:t xml:space="preserve">  </w:t>
            </w:r>
          </w:p>
        </w:tc>
      </w:tr>
      <w:tr w:rsidR="00650259" w:rsidRPr="003C3A0D" w14:paraId="2696D38B" w14:textId="77777777" w:rsidTr="004E7CE3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5EF98CAE" w14:textId="77777777" w:rsidR="00650259" w:rsidRPr="003C3A0D" w:rsidRDefault="00650259" w:rsidP="00977F99">
            <w:pPr>
              <w:rPr>
                <w:rFonts w:cstheme="minorHAnsi"/>
                <w:b/>
                <w:sz w:val="8"/>
              </w:rPr>
            </w:pPr>
          </w:p>
        </w:tc>
      </w:tr>
    </w:tbl>
    <w:p w14:paraId="651A5B14" w14:textId="77777777" w:rsidR="00240EBD" w:rsidRDefault="00240EBD"/>
    <w:tbl>
      <w:tblPr>
        <w:tblStyle w:val="Grilledutableau"/>
        <w:tblW w:w="5813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0"/>
        <w:gridCol w:w="3137"/>
      </w:tblGrid>
      <w:tr w:rsidR="0090596C" w:rsidRPr="003C3A0D" w14:paraId="04DBE9C7" w14:textId="77777777" w:rsidTr="00240EBD">
        <w:tc>
          <w:tcPr>
            <w:tcW w:w="5000" w:type="pct"/>
            <w:gridSpan w:val="2"/>
            <w:shd w:val="clear" w:color="auto" w:fill="666666" w:themeFill="accent6"/>
          </w:tcPr>
          <w:p w14:paraId="033E374B" w14:textId="02DFA58A" w:rsidR="00650259" w:rsidRPr="003C3A0D" w:rsidRDefault="003C3A0D" w:rsidP="0090596C">
            <w:pPr>
              <w:pStyle w:val="Titre1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Pr="003C3A0D">
              <w:rPr>
                <w:rFonts w:asciiTheme="minorHAnsi" w:hAnsiTheme="minorHAnsi" w:cstheme="minorHAnsi"/>
                <w:vertAlign w:val="superscript"/>
              </w:rPr>
              <w:t>ère</w:t>
            </w:r>
            <w:r>
              <w:rPr>
                <w:rFonts w:asciiTheme="minorHAnsi" w:hAnsiTheme="minorHAnsi" w:cstheme="minorHAnsi"/>
              </w:rPr>
              <w:t xml:space="preserve"> partie</w:t>
            </w:r>
          </w:p>
        </w:tc>
      </w:tr>
      <w:tr w:rsidR="00240EBD" w:rsidRPr="003C3A0D" w14:paraId="62896618" w14:textId="77777777" w:rsidTr="00240EBD">
        <w:tc>
          <w:tcPr>
            <w:tcW w:w="3513" w:type="pct"/>
            <w:vAlign w:val="bottom"/>
          </w:tcPr>
          <w:p w14:paraId="30BE2AB4" w14:textId="1623EA59" w:rsidR="00240EBD" w:rsidRPr="003C3A0D" w:rsidRDefault="00240EBD" w:rsidP="00534F2F">
            <w:pPr>
              <w:pStyle w:val="Retraitnormal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Connaissez-vous le site ?</w:t>
            </w:r>
          </w:p>
        </w:tc>
        <w:tc>
          <w:tcPr>
            <w:tcW w:w="1487" w:type="pct"/>
            <w:vAlign w:val="bottom"/>
          </w:tcPr>
          <w:p w14:paraId="0A79178E" w14:textId="159BFC64" w:rsidR="00240EBD" w:rsidRPr="003C3A0D" w:rsidRDefault="00240EBD" w:rsidP="00534F2F">
            <w:pPr>
              <w:spacing w:before="120"/>
              <w:rPr>
                <w:rFonts w:cstheme="minorHAnsi"/>
              </w:rPr>
            </w:pPr>
            <w:r w:rsidRPr="004E7CE3">
              <w:rPr>
                <w:rFonts w:cstheme="minorHAnsi"/>
                <w:lang w:bidi="fr-FR"/>
              </w:rPr>
              <w:sym w:font="Wingdings 2" w:char="F0A3"/>
            </w:r>
            <w:r w:rsidRPr="004E7CE3">
              <w:rPr>
                <w:rFonts w:cstheme="minorHAnsi"/>
                <w:lang w:bidi="fr-FR"/>
              </w:rPr>
              <w:t xml:space="preserve"> </w:t>
            </w:r>
            <w:proofErr w:type="gramStart"/>
            <w:r>
              <w:rPr>
                <w:rFonts w:cstheme="minorHAnsi"/>
                <w:lang w:bidi="fr-FR"/>
              </w:rPr>
              <w:t>oui</w:t>
            </w:r>
            <w:proofErr w:type="gramEnd"/>
            <w:r>
              <w:rPr>
                <w:rFonts w:cstheme="minorHAnsi"/>
                <w:lang w:bidi="fr-FR"/>
              </w:rPr>
              <w:t xml:space="preserve">     </w:t>
            </w:r>
            <w:r w:rsidRPr="004E7CE3">
              <w:rPr>
                <w:rFonts w:cstheme="minorHAnsi"/>
                <w:lang w:bidi="fr-FR"/>
              </w:rPr>
              <w:sym w:font="Wingdings 2" w:char="F0A3"/>
            </w:r>
            <w:r w:rsidRPr="004E7CE3">
              <w:rPr>
                <w:rFonts w:cstheme="minorHAnsi"/>
                <w:lang w:bidi="fr-FR"/>
              </w:rPr>
              <w:t xml:space="preserve"> </w:t>
            </w:r>
            <w:r>
              <w:rPr>
                <w:rFonts w:cstheme="minorHAnsi"/>
                <w:lang w:bidi="fr-FR"/>
              </w:rPr>
              <w:t>non</w:t>
            </w:r>
            <w:r w:rsidRPr="004E7CE3">
              <w:rPr>
                <w:rFonts w:cstheme="minorHAnsi"/>
                <w:lang w:bidi="fr-FR"/>
              </w:rPr>
              <w:t xml:space="preserve">     </w:t>
            </w:r>
          </w:p>
        </w:tc>
      </w:tr>
      <w:tr w:rsidR="00240EBD" w:rsidRPr="003C3A0D" w14:paraId="3AFCAD14" w14:textId="77777777" w:rsidTr="00240EBD">
        <w:tc>
          <w:tcPr>
            <w:tcW w:w="3513" w:type="pct"/>
            <w:vAlign w:val="bottom"/>
          </w:tcPr>
          <w:p w14:paraId="74D1EF95" w14:textId="490DF38C" w:rsidR="00240EBD" w:rsidRDefault="00240EBD" w:rsidP="00240EBD">
            <w:pPr>
              <w:pStyle w:val="Retraitnormal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Avez-vous un intérêt pour le projet ?</w:t>
            </w:r>
          </w:p>
        </w:tc>
        <w:tc>
          <w:tcPr>
            <w:tcW w:w="1487" w:type="pct"/>
            <w:vAlign w:val="bottom"/>
          </w:tcPr>
          <w:p w14:paraId="34E11C05" w14:textId="2BC79D48" w:rsidR="00240EBD" w:rsidRPr="004E7CE3" w:rsidRDefault="00240EBD" w:rsidP="00240EBD">
            <w:pPr>
              <w:spacing w:before="120"/>
              <w:rPr>
                <w:rFonts w:cstheme="minorHAnsi"/>
                <w:lang w:bidi="fr-FR"/>
              </w:rPr>
            </w:pPr>
            <w:r w:rsidRPr="004E7CE3">
              <w:rPr>
                <w:rFonts w:cstheme="minorHAnsi"/>
                <w:lang w:bidi="fr-FR"/>
              </w:rPr>
              <w:sym w:font="Wingdings 2" w:char="F0A3"/>
            </w:r>
            <w:r w:rsidRPr="004E7CE3">
              <w:rPr>
                <w:rFonts w:cstheme="minorHAnsi"/>
                <w:lang w:bidi="fr-FR"/>
              </w:rPr>
              <w:t xml:space="preserve"> </w:t>
            </w:r>
            <w:proofErr w:type="gramStart"/>
            <w:r>
              <w:rPr>
                <w:rFonts w:cstheme="minorHAnsi"/>
                <w:lang w:bidi="fr-FR"/>
              </w:rPr>
              <w:t>oui</w:t>
            </w:r>
            <w:proofErr w:type="gramEnd"/>
            <w:r>
              <w:rPr>
                <w:rFonts w:cstheme="minorHAnsi"/>
                <w:lang w:bidi="fr-FR"/>
              </w:rPr>
              <w:t xml:space="preserve">     </w:t>
            </w:r>
            <w:r w:rsidRPr="004E7CE3">
              <w:rPr>
                <w:rFonts w:cstheme="minorHAnsi"/>
                <w:lang w:bidi="fr-FR"/>
              </w:rPr>
              <w:sym w:font="Wingdings 2" w:char="F0A3"/>
            </w:r>
            <w:r w:rsidRPr="004E7CE3">
              <w:rPr>
                <w:rFonts w:cstheme="minorHAnsi"/>
                <w:lang w:bidi="fr-FR"/>
              </w:rPr>
              <w:t xml:space="preserve"> </w:t>
            </w:r>
            <w:r>
              <w:rPr>
                <w:rFonts w:cstheme="minorHAnsi"/>
                <w:lang w:bidi="fr-FR"/>
              </w:rPr>
              <w:t>non</w:t>
            </w:r>
            <w:r w:rsidRPr="004E7CE3">
              <w:rPr>
                <w:rFonts w:cstheme="minorHAnsi"/>
                <w:lang w:bidi="fr-FR"/>
              </w:rPr>
              <w:t xml:space="preserve">     </w:t>
            </w:r>
          </w:p>
        </w:tc>
      </w:tr>
      <w:tr w:rsidR="00240EBD" w:rsidRPr="003C3A0D" w14:paraId="4A360DE3" w14:textId="77777777" w:rsidTr="00240EBD">
        <w:tc>
          <w:tcPr>
            <w:tcW w:w="3513" w:type="pct"/>
            <w:vAlign w:val="bottom"/>
          </w:tcPr>
          <w:p w14:paraId="2A444AFB" w14:textId="4A782D68" w:rsidR="00240EBD" w:rsidRPr="003C3A0D" w:rsidRDefault="00240EBD" w:rsidP="00240EBD">
            <w:pPr>
              <w:pStyle w:val="Retraitnormal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Souhaiteriez-vous faire une visite du site ?</w:t>
            </w:r>
          </w:p>
        </w:tc>
        <w:tc>
          <w:tcPr>
            <w:tcW w:w="1487" w:type="pct"/>
            <w:vAlign w:val="bottom"/>
          </w:tcPr>
          <w:p w14:paraId="18FD586D" w14:textId="2F1B21F7" w:rsidR="00240EBD" w:rsidRPr="003C3A0D" w:rsidRDefault="00240EBD" w:rsidP="00240EBD">
            <w:pPr>
              <w:spacing w:before="120"/>
              <w:rPr>
                <w:rFonts w:cstheme="minorHAnsi"/>
              </w:rPr>
            </w:pPr>
            <w:r w:rsidRPr="004E7CE3">
              <w:rPr>
                <w:rFonts w:cstheme="minorHAnsi"/>
                <w:lang w:bidi="fr-FR"/>
              </w:rPr>
              <w:sym w:font="Wingdings 2" w:char="F0A3"/>
            </w:r>
            <w:r w:rsidRPr="004E7CE3">
              <w:rPr>
                <w:rFonts w:cstheme="minorHAnsi"/>
                <w:lang w:bidi="fr-FR"/>
              </w:rPr>
              <w:t xml:space="preserve"> </w:t>
            </w:r>
            <w:proofErr w:type="gramStart"/>
            <w:r>
              <w:rPr>
                <w:rFonts w:cstheme="minorHAnsi"/>
                <w:lang w:bidi="fr-FR"/>
              </w:rPr>
              <w:t>oui</w:t>
            </w:r>
            <w:proofErr w:type="gramEnd"/>
            <w:r>
              <w:rPr>
                <w:rFonts w:cstheme="minorHAnsi"/>
                <w:lang w:bidi="fr-FR"/>
              </w:rPr>
              <w:t xml:space="preserve">     </w:t>
            </w:r>
            <w:r w:rsidRPr="004E7CE3">
              <w:rPr>
                <w:rFonts w:cstheme="minorHAnsi"/>
                <w:lang w:bidi="fr-FR"/>
              </w:rPr>
              <w:sym w:font="Wingdings 2" w:char="F0A3"/>
            </w:r>
            <w:r w:rsidRPr="004E7CE3">
              <w:rPr>
                <w:rFonts w:cstheme="minorHAnsi"/>
                <w:lang w:bidi="fr-FR"/>
              </w:rPr>
              <w:t xml:space="preserve"> </w:t>
            </w:r>
            <w:r>
              <w:rPr>
                <w:rFonts w:cstheme="minorHAnsi"/>
                <w:lang w:bidi="fr-FR"/>
              </w:rPr>
              <w:t>non</w:t>
            </w:r>
            <w:r w:rsidRPr="004E7CE3">
              <w:rPr>
                <w:rFonts w:cstheme="minorHAnsi"/>
                <w:lang w:bidi="fr-FR"/>
              </w:rPr>
              <w:t xml:space="preserve">     </w:t>
            </w:r>
          </w:p>
        </w:tc>
      </w:tr>
      <w:tr w:rsidR="009C0F62" w:rsidRPr="003C3A0D" w14:paraId="47EE0991" w14:textId="77777777" w:rsidTr="009C0F62">
        <w:tc>
          <w:tcPr>
            <w:tcW w:w="5000" w:type="pct"/>
            <w:gridSpan w:val="2"/>
            <w:vAlign w:val="bottom"/>
          </w:tcPr>
          <w:p w14:paraId="6FE1E3D3" w14:textId="6A0AFBA1" w:rsidR="009C0F62" w:rsidRPr="004E7CE3" w:rsidRDefault="009C0F62" w:rsidP="00240EBD">
            <w:pPr>
              <w:spacing w:before="120"/>
              <w:rPr>
                <w:rFonts w:cstheme="minorHAnsi"/>
                <w:lang w:bidi="fr-FR"/>
              </w:rPr>
            </w:pPr>
            <w:r>
              <w:rPr>
                <w:rFonts w:cstheme="minorHAnsi"/>
              </w:rPr>
              <w:t>Quel est votre avis global sur le projet à la lecture du dossier ?</w:t>
            </w:r>
          </w:p>
        </w:tc>
      </w:tr>
      <w:tr w:rsidR="009C0F62" w:rsidRPr="003C3A0D" w14:paraId="73ED1CB8" w14:textId="77777777" w:rsidTr="009C0F62"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685A86AA" w14:textId="77777777" w:rsidR="009C0F62" w:rsidRPr="004E7CE3" w:rsidRDefault="009C0F62" w:rsidP="00240EBD">
            <w:pPr>
              <w:spacing w:before="120"/>
              <w:rPr>
                <w:rFonts w:cstheme="minorHAnsi"/>
                <w:lang w:bidi="fr-FR"/>
              </w:rPr>
            </w:pPr>
          </w:p>
        </w:tc>
      </w:tr>
      <w:tr w:rsidR="009C0F62" w:rsidRPr="003C3A0D" w14:paraId="4C1AA8A1" w14:textId="77777777" w:rsidTr="009C0F62"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00836732" w14:textId="77777777" w:rsidR="009C0F62" w:rsidRPr="004E7CE3" w:rsidRDefault="009C0F62" w:rsidP="00240EBD">
            <w:pPr>
              <w:spacing w:before="120"/>
              <w:rPr>
                <w:rFonts w:cstheme="minorHAnsi"/>
                <w:lang w:bidi="fr-FR"/>
              </w:rPr>
            </w:pPr>
          </w:p>
        </w:tc>
      </w:tr>
      <w:tr w:rsidR="009C0F62" w:rsidRPr="003C3A0D" w14:paraId="2DFE646F" w14:textId="77777777" w:rsidTr="009C0F62">
        <w:tc>
          <w:tcPr>
            <w:tcW w:w="5000" w:type="pct"/>
            <w:gridSpan w:val="2"/>
            <w:tcBorders>
              <w:top w:val="single" w:sz="4" w:space="0" w:color="auto"/>
            </w:tcBorders>
            <w:vAlign w:val="bottom"/>
          </w:tcPr>
          <w:p w14:paraId="310528E3" w14:textId="71D8C0B9" w:rsidR="009C0F62" w:rsidRPr="004E7CE3" w:rsidRDefault="009C0F62" w:rsidP="00240EBD">
            <w:pPr>
              <w:spacing w:before="120"/>
              <w:rPr>
                <w:rFonts w:cstheme="minorHAnsi"/>
                <w:lang w:bidi="fr-FR"/>
              </w:rPr>
            </w:pPr>
            <w:r>
              <w:rPr>
                <w:rFonts w:cstheme="minorHAnsi"/>
              </w:rPr>
              <w:t>Q</w:t>
            </w:r>
            <w:r>
              <w:rPr>
                <w:rFonts w:cstheme="minorHAnsi"/>
              </w:rPr>
              <w:t>ue pensez-vous de la faisabilité du projet dans cette période de crise sanitaire ?</w:t>
            </w:r>
          </w:p>
        </w:tc>
      </w:tr>
      <w:tr w:rsidR="009C0F62" w:rsidRPr="003C3A0D" w14:paraId="411BBBAC" w14:textId="77777777" w:rsidTr="009C0F62"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17FF8847" w14:textId="77777777" w:rsidR="009C0F62" w:rsidRDefault="009C0F62" w:rsidP="00240EBD">
            <w:pPr>
              <w:spacing w:before="120"/>
              <w:rPr>
                <w:rFonts w:cstheme="minorHAnsi"/>
              </w:rPr>
            </w:pPr>
          </w:p>
        </w:tc>
      </w:tr>
      <w:tr w:rsidR="009C0F62" w:rsidRPr="003C3A0D" w14:paraId="0CB5D638" w14:textId="77777777" w:rsidTr="009C0F62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1AD04C" w14:textId="77777777" w:rsidR="009C0F62" w:rsidRDefault="009C0F62" w:rsidP="00240EBD">
            <w:pPr>
              <w:spacing w:before="120"/>
              <w:rPr>
                <w:rFonts w:cstheme="minorHAnsi"/>
              </w:rPr>
            </w:pPr>
          </w:p>
        </w:tc>
      </w:tr>
      <w:tr w:rsidR="00240EBD" w:rsidRPr="003C3A0D" w14:paraId="245D98BF" w14:textId="77777777" w:rsidTr="009C0F62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5229B04F" w14:textId="77777777" w:rsidR="00240EBD" w:rsidRPr="003C3A0D" w:rsidRDefault="00240EBD" w:rsidP="00240EBD">
            <w:pPr>
              <w:rPr>
                <w:rFonts w:cstheme="minorHAnsi"/>
                <w:b/>
                <w:sz w:val="8"/>
              </w:rPr>
            </w:pPr>
          </w:p>
        </w:tc>
      </w:tr>
      <w:tr w:rsidR="009C0F62" w:rsidRPr="003C3A0D" w14:paraId="79A85775" w14:textId="77777777" w:rsidTr="00240EBD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3ABCD79C" w14:textId="77777777" w:rsidR="009C0F62" w:rsidRPr="003C3A0D" w:rsidRDefault="009C0F62" w:rsidP="00240EBD">
            <w:pPr>
              <w:rPr>
                <w:rFonts w:cstheme="minorHAnsi"/>
                <w:b/>
                <w:sz w:val="8"/>
              </w:rPr>
            </w:pPr>
          </w:p>
        </w:tc>
      </w:tr>
    </w:tbl>
    <w:p w14:paraId="4B14C353" w14:textId="3BF198F1" w:rsidR="009C0F62" w:rsidRDefault="009C0F62"/>
    <w:p w14:paraId="49BB928A" w14:textId="14A07636" w:rsidR="00240EBD" w:rsidRDefault="009C0F62">
      <w:r>
        <w:br w:type="page"/>
      </w:r>
    </w:p>
    <w:tbl>
      <w:tblPr>
        <w:tblStyle w:val="Grilledutableau"/>
        <w:tblW w:w="5814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49"/>
      </w:tblGrid>
      <w:tr w:rsidR="00240EBD" w:rsidRPr="003C3A0D" w14:paraId="2F387699" w14:textId="77777777" w:rsidTr="0046310F">
        <w:tc>
          <w:tcPr>
            <w:tcW w:w="5000" w:type="pct"/>
            <w:shd w:val="clear" w:color="auto" w:fill="666666" w:themeFill="accent6"/>
          </w:tcPr>
          <w:p w14:paraId="35B9AD41" w14:textId="305C683B" w:rsidR="00240EBD" w:rsidRPr="003C3A0D" w:rsidRDefault="00240EBD" w:rsidP="00240EBD">
            <w:pPr>
              <w:pStyle w:val="Titre1"/>
              <w:outlineLvl w:val="0"/>
              <w:rPr>
                <w:rFonts w:asciiTheme="minorHAnsi" w:hAnsiTheme="minorHAnsi" w:cstheme="minorHAnsi"/>
              </w:rPr>
            </w:pPr>
            <w:bookmarkStart w:id="0" w:name="_Hlk521325947"/>
            <w:r>
              <w:rPr>
                <w:rFonts w:asciiTheme="minorHAnsi" w:hAnsiTheme="minorHAnsi" w:cstheme="minorHAnsi"/>
              </w:rPr>
              <w:t>2</w:t>
            </w:r>
            <w:r w:rsidRPr="00240EBD">
              <w:rPr>
                <w:rFonts w:asciiTheme="minorHAnsi" w:hAnsiTheme="minorHAnsi" w:cstheme="minorHAnsi"/>
                <w:vertAlign w:val="superscript"/>
              </w:rPr>
              <w:t>ème</w:t>
            </w:r>
            <w:r>
              <w:rPr>
                <w:rFonts w:asciiTheme="minorHAnsi" w:hAnsiTheme="minorHAnsi" w:cstheme="minorHAnsi"/>
              </w:rPr>
              <w:t xml:space="preserve"> partie</w:t>
            </w:r>
          </w:p>
        </w:tc>
      </w:tr>
      <w:tr w:rsidR="00752C38" w:rsidRPr="00286E03" w14:paraId="082FBE7F" w14:textId="77777777" w:rsidTr="0046310F">
        <w:tc>
          <w:tcPr>
            <w:tcW w:w="5000" w:type="pct"/>
            <w:vAlign w:val="bottom"/>
          </w:tcPr>
          <w:bookmarkEnd w:id="0" w:displacedByCustomXml="next"/>
          <w:sdt>
            <w:sdtPr>
              <w:id w:val="-2140946756"/>
              <w:placeholder>
                <w:docPart w:val="DefaultPlaceholder_-1854013440"/>
              </w:placeholder>
            </w:sdtPr>
            <w:sdtEndPr/>
            <w:sdtContent>
              <w:p w14:paraId="114466FD" w14:textId="6CE7FB50" w:rsidR="00752C38" w:rsidRPr="00286E03" w:rsidRDefault="00752C38" w:rsidP="00286E03">
                <w:pPr>
                  <w:pStyle w:val="Paragraphedeliste"/>
                  <w:numPr>
                    <w:ilvl w:val="0"/>
                    <w:numId w:val="23"/>
                  </w:numPr>
                  <w:spacing w:before="240"/>
                  <w:ind w:left="357" w:hanging="357"/>
                  <w:jc w:val="both"/>
                  <w:rPr>
                    <w:rFonts w:cstheme="minorHAnsi"/>
                  </w:rPr>
                </w:pPr>
                <w:r w:rsidRPr="00286E03">
                  <w:rPr>
                    <w:bCs/>
                  </w:rPr>
                  <w:t>Quels sont les points d’attention pour assurer la faisabilité financière du projet de votre point de vue ?</w:t>
                </w:r>
              </w:p>
            </w:sdtContent>
          </w:sdt>
        </w:tc>
      </w:tr>
      <w:tr w:rsidR="00752C38" w:rsidRPr="003C3A0D" w14:paraId="1B776F6E" w14:textId="77777777" w:rsidTr="0046310F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9653A39" w14:textId="0C2C0A36" w:rsidR="00752C38" w:rsidRDefault="0046310F" w:rsidP="00240EBD">
            <w:pPr>
              <w:spacing w:before="12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   </w:t>
            </w:r>
            <w:r w:rsidR="00286E03">
              <w:rPr>
                <w:bCs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</w:t>
            </w:r>
          </w:p>
        </w:tc>
      </w:tr>
      <w:tr w:rsidR="009C0F62" w:rsidRPr="003C3A0D" w14:paraId="1B1F6FE5" w14:textId="77777777" w:rsidTr="0046310F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10DD76B3" w14:textId="77777777" w:rsidR="009C0F62" w:rsidRDefault="009C0F62" w:rsidP="00240EBD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286E03" w:rsidRPr="003C3A0D" w14:paraId="1E45644B" w14:textId="77777777" w:rsidTr="0046310F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-892883666"/>
              <w:placeholder>
                <w:docPart w:val="249A05108359420A9F75A5BAB875C864"/>
              </w:placeholder>
            </w:sdtPr>
            <w:sdtEndPr/>
            <w:sdtContent>
              <w:p w14:paraId="24063C56" w14:textId="5653DF34" w:rsidR="0046310F" w:rsidRPr="0046310F" w:rsidRDefault="0046310F" w:rsidP="00286E03">
                <w:pPr>
                  <w:pStyle w:val="Paragraphedeliste"/>
                  <w:numPr>
                    <w:ilvl w:val="0"/>
                    <w:numId w:val="23"/>
                  </w:numPr>
                  <w:spacing w:before="240"/>
                  <w:ind w:left="357" w:hanging="357"/>
                  <w:jc w:val="both"/>
                  <w:rPr>
                    <w:bCs/>
                  </w:rPr>
                </w:pPr>
                <w:r w:rsidRPr="00286E03">
                  <w:rPr>
                    <w:bCs/>
                  </w:rPr>
                  <w:t xml:space="preserve">Sur la base du plan en annexe 2 et d’une superficie totale de ± 200 m², quel aménagement imaginez-vous pour optimiser au mieux l’espace </w:t>
                </w:r>
                <w:r w:rsidR="009C0F62">
                  <w:rPr>
                    <w:bCs/>
                  </w:rPr>
                  <w:t>du restaurant (cuisine, bar, salle)</w:t>
                </w:r>
                <w:r w:rsidRPr="00286E03">
                  <w:rPr>
                    <w:bCs/>
                  </w:rPr>
                  <w:t xml:space="preserve"> en tenant compte de la cible « Business » ?</w:t>
                </w:r>
              </w:p>
            </w:sdtContent>
          </w:sdt>
        </w:tc>
      </w:tr>
      <w:tr w:rsidR="0046310F" w:rsidRPr="003C3A0D" w14:paraId="4E830853" w14:textId="77777777" w:rsidTr="0046310F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53788AC" w14:textId="77777777" w:rsidR="0046310F" w:rsidRDefault="0046310F" w:rsidP="00240EBD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009742D4" w14:textId="77777777" w:rsidTr="0046310F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3E55E74D" w14:textId="77777777" w:rsidR="009C0F62" w:rsidRDefault="009C0F62" w:rsidP="00240EBD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46310F" w:rsidRPr="003C3A0D" w14:paraId="71293BFD" w14:textId="77777777" w:rsidTr="0046310F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54CDAB16" w14:textId="4EBA3554" w:rsidR="0046310F" w:rsidRDefault="0046310F" w:rsidP="00240EBD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46310F" w:rsidRPr="003C3A0D" w14:paraId="53112BE4" w14:textId="77777777" w:rsidTr="0046310F">
        <w:tc>
          <w:tcPr>
            <w:tcW w:w="5000" w:type="pct"/>
            <w:vAlign w:val="bottom"/>
          </w:tcPr>
          <w:p w14:paraId="3D78819D" w14:textId="2880CD6E" w:rsidR="0046310F" w:rsidRPr="0046310F" w:rsidRDefault="00D16C48" w:rsidP="00286E03">
            <w:pPr>
              <w:pStyle w:val="Paragraphedeliste"/>
              <w:numPr>
                <w:ilvl w:val="0"/>
                <w:numId w:val="23"/>
              </w:numPr>
              <w:spacing w:before="240"/>
              <w:ind w:left="357" w:hanging="357"/>
              <w:jc w:val="both"/>
              <w:rPr>
                <w:bCs/>
                <w:sz w:val="32"/>
                <w:szCs w:val="32"/>
              </w:rPr>
            </w:pPr>
            <w:sdt>
              <w:sdtPr>
                <w:id w:val="-1745478681"/>
                <w:placeholder>
                  <w:docPart w:val="EB9098588CC648A6965A26072F459373"/>
                </w:placeholder>
              </w:sdtPr>
              <w:sdtEndPr/>
              <w:sdtContent>
                <w:r w:rsidR="0046310F" w:rsidRPr="00286E03">
                  <w:rPr>
                    <w:bCs/>
                  </w:rPr>
                  <w:t>Quels sont les avantages d’une cuisine ouverte sur la salle ou d’une cuisine à l’arrière, et laquelle suggéreriez-vous ?</w:t>
                </w:r>
                <w:r w:rsidR="009C0F62">
                  <w:rPr>
                    <w:bCs/>
                  </w:rPr>
                  <w:t xml:space="preserve"> Pourquoi ?</w:t>
                </w:r>
              </w:sdtContent>
            </w:sdt>
          </w:p>
        </w:tc>
      </w:tr>
      <w:tr w:rsidR="0046310F" w:rsidRPr="003C3A0D" w14:paraId="6DC0434F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0CB3EE0E" w14:textId="77777777" w:rsidR="0046310F" w:rsidRDefault="0046310F" w:rsidP="00240EBD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347230AF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72FECFAE" w14:textId="77777777" w:rsidR="009C0F62" w:rsidRDefault="009C0F62" w:rsidP="00240EBD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286E03" w:rsidRPr="00286E03" w14:paraId="7C2403D5" w14:textId="77777777" w:rsidTr="00286E03">
        <w:trPr>
          <w:trHeight w:val="394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208080765"/>
              <w:placeholder>
                <w:docPart w:val="3BEC3D475BED4E82A3B84B5BE5628384"/>
              </w:placeholder>
            </w:sdtPr>
            <w:sdtEndPr/>
            <w:sdtContent>
              <w:p w14:paraId="23BB2E69" w14:textId="6C71B24D" w:rsidR="009C0F62" w:rsidRPr="009C0F62" w:rsidRDefault="00286E03" w:rsidP="00286E03">
                <w:pPr>
                  <w:pStyle w:val="Paragraphedeliste"/>
                  <w:numPr>
                    <w:ilvl w:val="0"/>
                    <w:numId w:val="23"/>
                  </w:numPr>
                  <w:spacing w:before="240"/>
                  <w:ind w:left="357" w:hanging="357"/>
                  <w:jc w:val="both"/>
                  <w:rPr>
                    <w:bCs/>
                  </w:rPr>
                </w:pPr>
                <w:r w:rsidRPr="00286E03">
                  <w:rPr>
                    <w:bCs/>
                  </w:rPr>
                  <w:t>Un espace Bar est-il nécessaire ?</w:t>
                </w:r>
                <w:r w:rsidR="009C0F62">
                  <w:rPr>
                    <w:bCs/>
                  </w:rPr>
                  <w:t xml:space="preserve">    </w:t>
                </w:r>
                <w:r w:rsidR="009C0F62" w:rsidRPr="004E7CE3">
                  <w:rPr>
                    <w:rFonts w:cstheme="minorHAnsi"/>
                    <w:lang w:bidi="fr-FR"/>
                  </w:rPr>
                  <w:sym w:font="Wingdings 2" w:char="F0A3"/>
                </w:r>
                <w:r w:rsidR="009C0F62" w:rsidRPr="004E7CE3">
                  <w:rPr>
                    <w:rFonts w:cstheme="minorHAnsi"/>
                    <w:lang w:bidi="fr-FR"/>
                  </w:rPr>
                  <w:t xml:space="preserve"> </w:t>
                </w:r>
                <w:proofErr w:type="gramStart"/>
                <w:r w:rsidR="009C0F62">
                  <w:rPr>
                    <w:rFonts w:cstheme="minorHAnsi"/>
                    <w:lang w:bidi="fr-FR"/>
                  </w:rPr>
                  <w:t>oui</w:t>
                </w:r>
                <w:proofErr w:type="gramEnd"/>
                <w:r w:rsidR="009C0F62">
                  <w:rPr>
                    <w:rFonts w:cstheme="minorHAnsi"/>
                    <w:lang w:bidi="fr-FR"/>
                  </w:rPr>
                  <w:t xml:space="preserve">     </w:t>
                </w:r>
                <w:r w:rsidR="009C0F62" w:rsidRPr="004E7CE3">
                  <w:rPr>
                    <w:rFonts w:cstheme="minorHAnsi"/>
                    <w:lang w:bidi="fr-FR"/>
                  </w:rPr>
                  <w:sym w:font="Wingdings 2" w:char="F0A3"/>
                </w:r>
                <w:r w:rsidR="009C0F62" w:rsidRPr="004E7CE3">
                  <w:rPr>
                    <w:rFonts w:cstheme="minorHAnsi"/>
                    <w:lang w:bidi="fr-FR"/>
                  </w:rPr>
                  <w:t xml:space="preserve"> </w:t>
                </w:r>
                <w:r w:rsidR="009C0F62">
                  <w:rPr>
                    <w:rFonts w:cstheme="minorHAnsi"/>
                    <w:lang w:bidi="fr-FR"/>
                  </w:rPr>
                  <w:t>non</w:t>
                </w:r>
              </w:p>
              <w:p w14:paraId="56830A03" w14:textId="517DD50B" w:rsidR="00286E03" w:rsidRPr="00286E03" w:rsidRDefault="009C0F62" w:rsidP="009C0F62">
                <w:pPr>
                  <w:pStyle w:val="Paragraphedeliste"/>
                  <w:spacing w:before="240"/>
                  <w:ind w:left="357"/>
                  <w:jc w:val="both"/>
                  <w:rPr>
                    <w:bCs/>
                  </w:rPr>
                </w:pPr>
                <w:r>
                  <w:rPr>
                    <w:bCs/>
                  </w:rPr>
                  <w:t xml:space="preserve">Pourquoi ? </w:t>
                </w:r>
                <w:r w:rsidRPr="004E7CE3">
                  <w:rPr>
                    <w:rFonts w:cstheme="minorHAnsi"/>
                    <w:lang w:bidi="fr-FR"/>
                  </w:rPr>
                  <w:t xml:space="preserve">     </w:t>
                </w:r>
              </w:p>
            </w:sdtContent>
          </w:sdt>
        </w:tc>
      </w:tr>
      <w:tr w:rsidR="00286E03" w:rsidRPr="003C3A0D" w14:paraId="174D1E00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7E1218C4" w14:textId="77777777" w:rsidR="00286E03" w:rsidRDefault="00286E03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22FBBB90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4FCDBDEB" w14:textId="77777777" w:rsidR="009C0F62" w:rsidRDefault="009C0F62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286E03" w:rsidRPr="00286E03" w14:paraId="4031EC5E" w14:textId="77777777" w:rsidTr="00286E03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-1899733545"/>
              <w:placeholder>
                <w:docPart w:val="06408AD54E20437C8131EF3DE209AF56"/>
              </w:placeholder>
            </w:sdtPr>
            <w:sdtEndPr/>
            <w:sdtContent>
              <w:p w14:paraId="7272FBC7" w14:textId="78D5A7D8" w:rsidR="00286E03" w:rsidRPr="00286E03" w:rsidRDefault="00286E03" w:rsidP="00286E03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</w:pPr>
                <w:r w:rsidRPr="00286E03">
                  <w:rPr>
                    <w:bCs/>
                  </w:rPr>
                  <w:t>Besoin d’un espace de stockage ? Quelle superficie ?</w:t>
                </w:r>
                <w:r w:rsidR="009C0F62">
                  <w:rPr>
                    <w:bCs/>
                  </w:rPr>
                  <w:t xml:space="preserve"> Pour y mettre quoi ?</w:t>
                </w:r>
              </w:p>
            </w:sdtContent>
          </w:sdt>
        </w:tc>
      </w:tr>
      <w:tr w:rsidR="00286E03" w:rsidRPr="003C3A0D" w14:paraId="4B55752B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11DFA1F9" w14:textId="77777777" w:rsidR="00286E03" w:rsidRDefault="00286E03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0B3A7A2C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7B0BB562" w14:textId="77777777" w:rsidR="009C0F62" w:rsidRDefault="009C0F62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286E03" w:rsidRPr="00286E03" w14:paraId="0EC34870" w14:textId="77777777" w:rsidTr="00286E03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-37278248"/>
              <w:placeholder>
                <w:docPart w:val="34DBB4BCF4C04937AD0593C412957166"/>
              </w:placeholder>
            </w:sdtPr>
            <w:sdtEndPr/>
            <w:sdtContent>
              <w:p w14:paraId="58494AB1" w14:textId="31B0C445" w:rsidR="00286E03" w:rsidRPr="00286E03" w:rsidRDefault="00286E03" w:rsidP="00286E03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</w:pPr>
                <w:r w:rsidRPr="00286E03">
                  <w:rPr>
                    <w:bCs/>
                  </w:rPr>
                  <w:t>Une chambre froide est-elle indispensable ou plusieurs frigos peuvent suffire ?</w:t>
                </w:r>
              </w:p>
            </w:sdtContent>
          </w:sdt>
        </w:tc>
      </w:tr>
      <w:tr w:rsidR="00286E03" w:rsidRPr="003C3A0D" w14:paraId="745FF768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0EECDF4" w14:textId="77777777" w:rsidR="00286E03" w:rsidRDefault="00286E03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747F88F7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412E8F3" w14:textId="77777777" w:rsidR="009C0F62" w:rsidRDefault="009C0F62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</w:tbl>
    <w:p w14:paraId="01405706" w14:textId="77777777" w:rsidR="009C0F62" w:rsidRDefault="009C0F62">
      <w:r>
        <w:br w:type="page"/>
      </w:r>
    </w:p>
    <w:tbl>
      <w:tblPr>
        <w:tblStyle w:val="Grilledutableau"/>
        <w:tblW w:w="5814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49"/>
      </w:tblGrid>
      <w:tr w:rsidR="00286E03" w:rsidRPr="00286E03" w14:paraId="35711AF0" w14:textId="77777777" w:rsidTr="009C0F62">
        <w:tc>
          <w:tcPr>
            <w:tcW w:w="5000" w:type="pct"/>
            <w:vAlign w:val="bottom"/>
          </w:tcPr>
          <w:sdt>
            <w:sdtPr>
              <w:id w:val="-1950455641"/>
              <w:placeholder>
                <w:docPart w:val="473AF05D50664E14910FBF4730041BC1"/>
              </w:placeholder>
            </w:sdtPr>
            <w:sdtEndPr/>
            <w:sdtContent>
              <w:p w14:paraId="34FEFE5E" w14:textId="5BB67200" w:rsidR="00286E03" w:rsidRPr="00286E03" w:rsidRDefault="00286E03" w:rsidP="00286E03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</w:pPr>
                <w:r w:rsidRPr="00286E03">
                  <w:rPr>
                    <w:bCs/>
                  </w:rPr>
                  <w:t>Que pensez-vous de la construction d’une mezzanine ?</w:t>
                </w:r>
              </w:p>
            </w:sdtContent>
          </w:sdt>
        </w:tc>
      </w:tr>
      <w:tr w:rsidR="00286E03" w:rsidRPr="003C3A0D" w14:paraId="2A531310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487E24B5" w14:textId="77777777" w:rsidR="00286E03" w:rsidRDefault="00286E03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5BF3C635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A326FB1" w14:textId="77777777" w:rsidR="009C0F62" w:rsidRDefault="009C0F62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286E03" w:rsidRPr="00286E03" w14:paraId="51761E5F" w14:textId="77777777" w:rsidTr="00286E03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885605521"/>
              <w:placeholder>
                <w:docPart w:val="FB69C736999D4C769C80E390CDA1E079"/>
              </w:placeholder>
            </w:sdtPr>
            <w:sdtEndPr/>
            <w:sdtContent>
              <w:p w14:paraId="708FA33C" w14:textId="56EC3A6C" w:rsidR="00286E03" w:rsidRPr="00286E03" w:rsidRDefault="00286E03" w:rsidP="00286E03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</w:pPr>
                <w:r w:rsidRPr="00286E03">
                  <w:rPr>
                    <w:bCs/>
                  </w:rPr>
                  <w:t>Combien de couverts serait adapté par rapport à la surface proposée ?</w:t>
                </w:r>
              </w:p>
            </w:sdtContent>
          </w:sdt>
        </w:tc>
      </w:tr>
      <w:tr w:rsidR="00286E03" w:rsidRPr="003C3A0D" w14:paraId="00241142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04B71EC5" w14:textId="77777777" w:rsidR="00286E03" w:rsidRDefault="00286E03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2DCAD802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422C050F" w14:textId="77777777" w:rsidR="009C0F62" w:rsidRDefault="009C0F62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286E03" w:rsidRPr="00286E03" w14:paraId="4A59D7E1" w14:textId="77777777" w:rsidTr="00286E03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311526378"/>
              <w:placeholder>
                <w:docPart w:val="D0AAB5AA4D544E19896D9757ECC891A8"/>
              </w:placeholder>
            </w:sdtPr>
            <w:sdtEndPr/>
            <w:sdtContent>
              <w:p w14:paraId="3AB4EFA1" w14:textId="3B1380A5" w:rsidR="00286E03" w:rsidRPr="00286E03" w:rsidRDefault="00286E03" w:rsidP="00286E03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</w:pPr>
                <w:r w:rsidRPr="00286E03">
                  <w:rPr>
                    <w:bCs/>
                  </w:rPr>
                  <w:t>Quel type de cuisine ? Quelle identité ?</w:t>
                </w:r>
              </w:p>
            </w:sdtContent>
          </w:sdt>
        </w:tc>
      </w:tr>
      <w:tr w:rsidR="00286E03" w:rsidRPr="003C3A0D" w14:paraId="37671CBD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0425C0EE" w14:textId="77777777" w:rsidR="00286E03" w:rsidRDefault="00286E03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1B4CF41C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33E2B52B" w14:textId="77777777" w:rsidR="009C0F62" w:rsidRDefault="009C0F62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286E03" w:rsidRPr="00286E03" w14:paraId="329F4E0B" w14:textId="77777777" w:rsidTr="00286E03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886142058"/>
              <w:placeholder>
                <w:docPart w:val="9322AF2829B347B88794C07D1906805E"/>
              </w:placeholder>
            </w:sdtPr>
            <w:sdtEndPr/>
            <w:sdtContent>
              <w:p w14:paraId="188EA010" w14:textId="0ACAEABE" w:rsidR="00286E03" w:rsidRPr="00286E03" w:rsidRDefault="00286E03" w:rsidP="00286E03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</w:pPr>
                <w:r w:rsidRPr="00286E03">
                  <w:rPr>
                    <w:bCs/>
                  </w:rPr>
                  <w:t>Quelle qualité d’assiette ?</w:t>
                </w:r>
                <w:r w:rsidRPr="00286E03">
                  <w:rPr>
                    <w:bCs/>
                  </w:rPr>
                  <w:tab/>
                </w:r>
              </w:p>
            </w:sdtContent>
          </w:sdt>
        </w:tc>
      </w:tr>
      <w:tr w:rsidR="00286E03" w:rsidRPr="003C3A0D" w14:paraId="799BF235" w14:textId="77777777" w:rsidTr="00965907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248ABDB1" w14:textId="77777777" w:rsidR="00286E03" w:rsidRDefault="00286E03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306F2D92" w14:textId="77777777" w:rsidTr="00965907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3D3835A7" w14:textId="77777777" w:rsidR="009C0F62" w:rsidRDefault="009C0F62" w:rsidP="00286E03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65907" w:rsidRPr="00286E03" w14:paraId="64D1AB54" w14:textId="77777777" w:rsidTr="00965907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-1543433080"/>
              <w:placeholder>
                <w:docPart w:val="567454C32EEC4ABCA2B1C620830BA88A"/>
              </w:placeholder>
            </w:sdtPr>
            <w:sdtEndPr/>
            <w:sdtContent>
              <w:p w14:paraId="39C8BB99" w14:textId="0F1DB829" w:rsidR="00965907" w:rsidRPr="00965907" w:rsidRDefault="00965907" w:rsidP="00965907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  <w:rPr>
                    <w:bCs/>
                  </w:rPr>
                </w:pPr>
                <w:r w:rsidRPr="00965907">
                  <w:rPr>
                    <w:bCs/>
                  </w:rPr>
                  <w:t>Peut-on imaginer des plats à emporter ?</w:t>
                </w:r>
                <w:r w:rsidRPr="00965907">
                  <w:rPr>
                    <w:bCs/>
                  </w:rPr>
                  <w:tab/>
                </w:r>
              </w:p>
            </w:sdtContent>
          </w:sdt>
        </w:tc>
      </w:tr>
      <w:tr w:rsidR="00965907" w:rsidRPr="003C3A0D" w14:paraId="087AD859" w14:textId="77777777" w:rsidTr="00965907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180B66FE" w14:textId="77777777" w:rsidR="00965907" w:rsidRDefault="00965907" w:rsidP="00965907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63AAE3C8" w14:textId="77777777" w:rsidTr="00965907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4D196E57" w14:textId="77777777" w:rsidR="009C0F62" w:rsidRDefault="009C0F62" w:rsidP="00965907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65907" w:rsidRPr="00286E03" w14:paraId="31A012A7" w14:textId="77777777" w:rsidTr="00965907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1483351071"/>
              <w:placeholder>
                <w:docPart w:val="86CC5A245D8E49E9B9AE23E75F9BF95C"/>
              </w:placeholder>
            </w:sdtPr>
            <w:sdtEndPr/>
            <w:sdtContent>
              <w:p w14:paraId="172CED80" w14:textId="29ADAB5A" w:rsidR="00965907" w:rsidRPr="00286E03" w:rsidRDefault="00965907" w:rsidP="00965907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  <w:rPr>
                    <w:bCs/>
                  </w:rPr>
                </w:pPr>
                <w:r w:rsidRPr="00286E03">
                  <w:rPr>
                    <w:bCs/>
                  </w:rPr>
                  <w:t>Horaires d’ouverture</w:t>
                </w:r>
                <w:r w:rsidR="009C0F62">
                  <w:rPr>
                    <w:bCs/>
                  </w:rPr>
                  <w:t> ?</w:t>
                </w:r>
                <w:r w:rsidRPr="00286E03">
                  <w:rPr>
                    <w:bCs/>
                  </w:rPr>
                  <w:t xml:space="preserve"> </w:t>
                </w:r>
                <w:r w:rsidR="009C0F62">
                  <w:rPr>
                    <w:bCs/>
                  </w:rPr>
                  <w:t>S</w:t>
                </w:r>
                <w:r w:rsidRPr="00286E03">
                  <w:rPr>
                    <w:bCs/>
                  </w:rPr>
                  <w:t>achant qu’au minimum, le restaurant devra être ouvert systématiquement le midi les jours ouvrables de la semaine</w:t>
                </w:r>
                <w:r w:rsidRPr="00286E03">
                  <w:rPr>
                    <w:bCs/>
                  </w:rPr>
                  <w:tab/>
                </w:r>
              </w:p>
            </w:sdtContent>
          </w:sdt>
        </w:tc>
      </w:tr>
      <w:tr w:rsidR="00965907" w:rsidRPr="003C3A0D" w14:paraId="70A1728E" w14:textId="77777777" w:rsidTr="00965907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2A2BE29D" w14:textId="77777777" w:rsidR="00965907" w:rsidRDefault="00965907" w:rsidP="00965907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65907" w:rsidRPr="00286E03" w14:paraId="4F336979" w14:textId="77777777" w:rsidTr="00965907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3DB1205D" w14:textId="77777777" w:rsidR="00965907" w:rsidRPr="00286E03" w:rsidRDefault="00965907" w:rsidP="00965907">
            <w:pPr>
              <w:pStyle w:val="Paragraphedeliste"/>
              <w:spacing w:before="240" w:after="100"/>
              <w:ind w:left="357"/>
              <w:jc w:val="both"/>
            </w:pPr>
          </w:p>
        </w:tc>
      </w:tr>
      <w:tr w:rsidR="00965907" w:rsidRPr="00286E03" w14:paraId="5D5A57B1" w14:textId="77777777" w:rsidTr="00534F2F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-1987462487"/>
              <w:placeholder>
                <w:docPart w:val="44DE0297510149BEB271343CAB32B20B"/>
              </w:placeholder>
            </w:sdtPr>
            <w:sdtEndPr/>
            <w:sdtContent>
              <w:p w14:paraId="6D151883" w14:textId="77777777" w:rsidR="00965907" w:rsidRPr="00286E03" w:rsidRDefault="00965907" w:rsidP="00534F2F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  <w:rPr>
                    <w:bCs/>
                  </w:rPr>
                </w:pPr>
                <w:r w:rsidRPr="00286E03">
                  <w:rPr>
                    <w:bCs/>
                  </w:rPr>
                  <w:t>Tarif moyen/couvert</w:t>
                </w:r>
                <w:r w:rsidRPr="00286E03">
                  <w:rPr>
                    <w:bCs/>
                  </w:rPr>
                  <w:tab/>
                </w:r>
              </w:p>
            </w:sdtContent>
          </w:sdt>
        </w:tc>
      </w:tr>
      <w:tr w:rsidR="00965907" w:rsidRPr="003C3A0D" w14:paraId="61BBDE8C" w14:textId="77777777" w:rsidTr="009C0F62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2A92EDDC" w14:textId="77777777" w:rsidR="00965907" w:rsidRDefault="00965907" w:rsidP="00965907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1A7DC6D0" w14:textId="77777777" w:rsidTr="009C0F62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85864C" w14:textId="77777777" w:rsidR="009C0F62" w:rsidRDefault="009C0F62" w:rsidP="00965907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65907" w:rsidRPr="00286E03" w14:paraId="1BC0FB05" w14:textId="77777777" w:rsidTr="009C0F62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-1953471103"/>
              <w:placeholder>
                <w:docPart w:val="C8059079D3C84B778BB1C236BF7F9A9A"/>
              </w:placeholder>
            </w:sdtPr>
            <w:sdtEndPr/>
            <w:sdtContent>
              <w:p w14:paraId="0DD76817" w14:textId="365FE885" w:rsidR="00965907" w:rsidRPr="00286E03" w:rsidRDefault="00965907" w:rsidP="00965907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  <w:rPr>
                    <w:bCs/>
                  </w:rPr>
                </w:pPr>
                <w:r w:rsidRPr="00286E03">
                  <w:rPr>
                    <w:bCs/>
                  </w:rPr>
                  <w:t xml:space="preserve">Parmi la liste d’équipement proposée plus haut, lesquels sont indispensables ? Quels équipements non repris </w:t>
                </w:r>
                <w:r w:rsidR="009C0F62">
                  <w:rPr>
                    <w:bCs/>
                  </w:rPr>
                  <w:t>seraient</w:t>
                </w:r>
                <w:r w:rsidRPr="00286E03">
                  <w:rPr>
                    <w:bCs/>
                  </w:rPr>
                  <w:t xml:space="preserve"> nécessaires ?</w:t>
                </w:r>
              </w:p>
            </w:sdtContent>
          </w:sdt>
        </w:tc>
      </w:tr>
      <w:tr w:rsidR="00965907" w:rsidRPr="003C3A0D" w14:paraId="61C66C72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7B3956DE" w14:textId="77777777" w:rsidR="00965907" w:rsidRDefault="00965907" w:rsidP="00965907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7577F007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4F406BE4" w14:textId="77777777" w:rsidR="009C0F62" w:rsidRDefault="009C0F62" w:rsidP="00965907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65907" w:rsidRPr="00965907" w14:paraId="0CD46D3C" w14:textId="77777777" w:rsidTr="00286E03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-767617852"/>
              <w:placeholder>
                <w:docPart w:val="CD28EFE1581E42F0B3B8DBA4431F1260"/>
              </w:placeholder>
            </w:sdtPr>
            <w:sdtEndPr/>
            <w:sdtContent>
              <w:p w14:paraId="3FB48EBB" w14:textId="7D560028" w:rsidR="00965907" w:rsidRPr="00965907" w:rsidRDefault="00965907" w:rsidP="00965907">
                <w:pPr>
                  <w:pStyle w:val="Paragraphedeliste"/>
                  <w:numPr>
                    <w:ilvl w:val="0"/>
                    <w:numId w:val="23"/>
                  </w:numPr>
                  <w:spacing w:before="240" w:after="100"/>
                  <w:ind w:left="357" w:hanging="357"/>
                  <w:jc w:val="both"/>
                  <w:rPr>
                    <w:bCs/>
                  </w:rPr>
                </w:pPr>
                <w:r w:rsidRPr="00965907">
                  <w:rPr>
                    <w:bCs/>
                  </w:rPr>
                  <w:t>Combien de places de parking nécessaires pour la clientèle ?</w:t>
                </w:r>
              </w:p>
            </w:sdtContent>
          </w:sdt>
        </w:tc>
      </w:tr>
      <w:tr w:rsidR="00965907" w:rsidRPr="003C3A0D" w14:paraId="748C8159" w14:textId="77777777" w:rsidTr="00286E03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64F70BCC" w14:textId="77777777" w:rsidR="00965907" w:rsidRDefault="00965907" w:rsidP="00965907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1585D745" w14:textId="77777777" w:rsidTr="00D16C48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B02CD2B" w14:textId="77777777" w:rsidR="009C0F62" w:rsidRDefault="009C0F62" w:rsidP="00965907">
            <w:pPr>
              <w:spacing w:before="120"/>
              <w:rPr>
                <w:bCs/>
                <w:sz w:val="32"/>
                <w:szCs w:val="32"/>
              </w:rPr>
            </w:pPr>
          </w:p>
        </w:tc>
      </w:tr>
      <w:tr w:rsidR="009C0F62" w:rsidRPr="003C3A0D" w14:paraId="745AE4CC" w14:textId="77777777" w:rsidTr="00D16C48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sdt>
            <w:sdtPr>
              <w:id w:val="1700814852"/>
              <w:placeholder>
                <w:docPart w:val="CF3B8BEBD62345CC8F8A9003A74148B8"/>
              </w:placeholder>
            </w:sdtPr>
            <w:sdtContent>
              <w:p w14:paraId="7EFABE13" w14:textId="61729D1C" w:rsidR="009C0F62" w:rsidRPr="009C0F62" w:rsidRDefault="009C0F62" w:rsidP="00D16C48">
                <w:pPr>
                  <w:pStyle w:val="Paragraphedeliste"/>
                  <w:numPr>
                    <w:ilvl w:val="0"/>
                    <w:numId w:val="23"/>
                  </w:numPr>
                  <w:spacing w:before="240"/>
                  <w:ind w:left="357" w:hanging="357"/>
                  <w:rPr>
                    <w:bCs/>
                    <w:sz w:val="32"/>
                    <w:szCs w:val="32"/>
                  </w:rPr>
                </w:pPr>
                <w:r>
                  <w:t>Autre avis / commentaires</w:t>
                </w:r>
              </w:p>
            </w:sdtContent>
          </w:sdt>
        </w:tc>
      </w:tr>
      <w:tr w:rsidR="00D16C48" w:rsidRPr="003C3A0D" w14:paraId="691C7EF3" w14:textId="77777777" w:rsidTr="00D16C48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3C2EC3DB" w14:textId="77777777" w:rsidR="00D16C48" w:rsidRDefault="00D16C48" w:rsidP="00D16C48">
            <w:pPr>
              <w:spacing w:before="240"/>
            </w:pPr>
          </w:p>
        </w:tc>
      </w:tr>
      <w:tr w:rsidR="00D16C48" w:rsidRPr="003C3A0D" w14:paraId="57E412B0" w14:textId="77777777" w:rsidTr="00D16C48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D9E99E" w14:textId="77777777" w:rsidR="00D16C48" w:rsidRDefault="00D16C48" w:rsidP="00D16C48">
            <w:pPr>
              <w:spacing w:before="240"/>
            </w:pPr>
          </w:p>
        </w:tc>
      </w:tr>
      <w:tr w:rsidR="00D16C48" w:rsidRPr="003C3A0D" w14:paraId="7863C858" w14:textId="77777777" w:rsidTr="00D16C48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54F5BB" w14:textId="77777777" w:rsidR="00D16C48" w:rsidRDefault="00D16C48" w:rsidP="00D16C48">
            <w:pPr>
              <w:spacing w:before="240"/>
            </w:pPr>
          </w:p>
        </w:tc>
      </w:tr>
      <w:tr w:rsidR="00D16C48" w:rsidRPr="003C3A0D" w14:paraId="0FBF2D5E" w14:textId="77777777" w:rsidTr="00D16C48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415DFB" w14:textId="77777777" w:rsidR="00D16C48" w:rsidRDefault="00D16C48" w:rsidP="00D16C48">
            <w:pPr>
              <w:spacing w:before="240"/>
            </w:pPr>
          </w:p>
        </w:tc>
      </w:tr>
      <w:tr w:rsidR="009C0F62" w:rsidRPr="003C3A0D" w14:paraId="17631883" w14:textId="77777777" w:rsidTr="00D16C48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0E596ACE" w14:textId="77777777" w:rsidR="009C0F62" w:rsidRDefault="009C0F62" w:rsidP="009C0F62">
            <w:pPr>
              <w:spacing w:before="120"/>
              <w:rPr>
                <w:bCs/>
                <w:sz w:val="32"/>
                <w:szCs w:val="32"/>
              </w:rPr>
            </w:pPr>
          </w:p>
        </w:tc>
      </w:tr>
    </w:tbl>
    <w:p w14:paraId="5BF7AD09" w14:textId="77777777" w:rsidR="00CE6104" w:rsidRPr="000E7873" w:rsidRDefault="00CE6104" w:rsidP="00E677FE">
      <w:pPr>
        <w:spacing w:after="0"/>
        <w:rPr>
          <w:sz w:val="12"/>
          <w:szCs w:val="16"/>
        </w:rPr>
      </w:pPr>
    </w:p>
    <w:sectPr w:rsidR="00CE6104" w:rsidRPr="000E7873" w:rsidSect="00240EBD">
      <w:headerReference w:type="default" r:id="rId11"/>
      <w:footerReference w:type="default" r:id="rId12"/>
      <w:pgSz w:w="11906" w:h="16838" w:code="9"/>
      <w:pgMar w:top="1417" w:right="1417" w:bottom="1417" w:left="1417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E496E" w14:textId="77777777" w:rsidR="003C3A0D" w:rsidRDefault="003C3A0D" w:rsidP="00650259">
      <w:pPr>
        <w:spacing w:after="0" w:line="240" w:lineRule="auto"/>
      </w:pPr>
      <w:r>
        <w:separator/>
      </w:r>
    </w:p>
  </w:endnote>
  <w:endnote w:type="continuationSeparator" w:id="0">
    <w:p w14:paraId="62D28D87" w14:textId="77777777" w:rsidR="003C3A0D" w:rsidRDefault="003C3A0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68E8C1-BEBE-40A0-9EBD-C0AFBC145C83}"/>
    <w:embedBold r:id="rId2" w:fontKey="{E344E0FC-39FB-4EBE-8133-85FDC691C2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6F6A0AA-E950-4D20-976B-ECDEFF7572F3}"/>
    <w:embedBold r:id="rId4" w:fontKey="{14C21277-5412-4243-8935-0615FE1D5D7F}"/>
    <w:embedItalic r:id="rId5" w:fontKey="{81DB4061-35D2-43E3-AC60-4599700B5A6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64D27A3-374F-42AE-93D1-CBFF25CEB3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5BE18C5-1786-4C2B-B0D7-CA22EDF62E6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40FCA6DD-8D5E-485F-86B3-F108A0904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60362640"/>
      <w:docPartObj>
        <w:docPartGallery w:val="Page Numbers (Bottom of Page)"/>
        <w:docPartUnique/>
      </w:docPartObj>
    </w:sdtPr>
    <w:sdtContent>
      <w:p w14:paraId="6CC32582" w14:textId="5659BBE3" w:rsidR="00D16C48" w:rsidRDefault="00D16C4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90FED4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6170C" w14:textId="77777777" w:rsidR="003C3A0D" w:rsidRDefault="003C3A0D" w:rsidP="00650259">
      <w:pPr>
        <w:spacing w:after="0" w:line="240" w:lineRule="auto"/>
      </w:pPr>
      <w:r>
        <w:separator/>
      </w:r>
    </w:p>
  </w:footnote>
  <w:footnote w:type="continuationSeparator" w:id="0">
    <w:p w14:paraId="03C11EE6" w14:textId="77777777" w:rsidR="003C3A0D" w:rsidRDefault="003C3A0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D6966" w14:textId="4E04031D" w:rsidR="003C3A0D" w:rsidRDefault="003C3A0D" w:rsidP="003C3A0D">
    <w:pPr>
      <w:spacing w:after="120" w:line="240" w:lineRule="auto"/>
      <w:jc w:val="center"/>
      <w:rPr>
        <w:sz w:val="40"/>
        <w:szCs w:val="40"/>
      </w:rPr>
    </w:pPr>
    <w:r w:rsidRPr="002A4A16">
      <w:rPr>
        <w:noProof/>
        <w:sz w:val="40"/>
        <w:szCs w:val="40"/>
      </w:rPr>
      <w:t>UN RESTAURANT SUR LE SITE DU VAL BENOIT</w:t>
    </w:r>
    <w:r w:rsidRPr="002A4A16">
      <w:rPr>
        <w:sz w:val="44"/>
        <w:szCs w:val="44"/>
      </w:rPr>
      <w:t xml:space="preserve"> </w:t>
    </w:r>
  </w:p>
  <w:p w14:paraId="08C3C7B9" w14:textId="6CB95EF9" w:rsidR="00650259" w:rsidRPr="003C3A0D" w:rsidRDefault="003C3A0D" w:rsidP="003C3A0D">
    <w:pPr>
      <w:spacing w:after="120" w:line="240" w:lineRule="auto"/>
      <w:jc w:val="center"/>
    </w:pPr>
    <w:r>
      <w:rPr>
        <w:sz w:val="40"/>
        <w:szCs w:val="40"/>
      </w:rPr>
      <w:t>FORMULAIRE A COMPLETER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AA031FD"/>
    <w:multiLevelType w:val="hybridMultilevel"/>
    <w:tmpl w:val="CC125ED2"/>
    <w:lvl w:ilvl="0" w:tplc="1480BC4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8"/>
        <w:szCs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A0D"/>
    <w:rsid w:val="000456E1"/>
    <w:rsid w:val="00052382"/>
    <w:rsid w:val="0006568A"/>
    <w:rsid w:val="00076F0F"/>
    <w:rsid w:val="00084253"/>
    <w:rsid w:val="000959E6"/>
    <w:rsid w:val="000D1F49"/>
    <w:rsid w:val="000E7873"/>
    <w:rsid w:val="001727CA"/>
    <w:rsid w:val="00240EBD"/>
    <w:rsid w:val="002563EF"/>
    <w:rsid w:val="00286E03"/>
    <w:rsid w:val="002928D0"/>
    <w:rsid w:val="002C56E6"/>
    <w:rsid w:val="00361E11"/>
    <w:rsid w:val="00366578"/>
    <w:rsid w:val="003B4744"/>
    <w:rsid w:val="003C3A0D"/>
    <w:rsid w:val="003F0847"/>
    <w:rsid w:val="0040090B"/>
    <w:rsid w:val="0046302A"/>
    <w:rsid w:val="0046310F"/>
    <w:rsid w:val="00487D2D"/>
    <w:rsid w:val="004D5D62"/>
    <w:rsid w:val="004E7CE3"/>
    <w:rsid w:val="005112D0"/>
    <w:rsid w:val="00577E06"/>
    <w:rsid w:val="00590C78"/>
    <w:rsid w:val="005A3BF7"/>
    <w:rsid w:val="005F2035"/>
    <w:rsid w:val="005F7990"/>
    <w:rsid w:val="0063739C"/>
    <w:rsid w:val="00650259"/>
    <w:rsid w:val="00745767"/>
    <w:rsid w:val="00752C38"/>
    <w:rsid w:val="00770F25"/>
    <w:rsid w:val="007A35A8"/>
    <w:rsid w:val="007B0A85"/>
    <w:rsid w:val="007C6A52"/>
    <w:rsid w:val="007F7B5D"/>
    <w:rsid w:val="0082043E"/>
    <w:rsid w:val="00836129"/>
    <w:rsid w:val="008B298D"/>
    <w:rsid w:val="008E203A"/>
    <w:rsid w:val="0090596C"/>
    <w:rsid w:val="0091229C"/>
    <w:rsid w:val="00940E73"/>
    <w:rsid w:val="00947365"/>
    <w:rsid w:val="00965907"/>
    <w:rsid w:val="0098597D"/>
    <w:rsid w:val="009C0F62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16C48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73AD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463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wer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ED0FF3E470C4B15B57D0175DE3637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4B1447-A9B2-49F8-89C1-6B33C1B697A9}"/>
      </w:docPartPr>
      <w:docPartBody>
        <w:p w:rsidR="003F79B6" w:rsidRDefault="009A29BA" w:rsidP="009A29BA">
          <w:pPr>
            <w:pStyle w:val="6ED0FF3E470C4B15B57D0175DE36373C1"/>
          </w:pPr>
          <w:r w:rsidRPr="003C3A0D">
            <w:rPr>
              <w:rFonts w:cstheme="minorHAnsi"/>
              <w:lang w:bidi="fr-FR"/>
            </w:rPr>
            <w:t>Prénom</w:t>
          </w:r>
        </w:p>
      </w:docPartBody>
    </w:docPart>
    <w:docPart>
      <w:docPartPr>
        <w:name w:val="AB6C61B335654740BB729542496757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EEF6D4-CAE3-40AD-B0EE-1718B6C96269}"/>
      </w:docPartPr>
      <w:docPartBody>
        <w:p w:rsidR="003F79B6" w:rsidRDefault="009A29BA" w:rsidP="009A29BA">
          <w:pPr>
            <w:pStyle w:val="AB6C61B335654740BB7295424967579E1"/>
          </w:pPr>
          <w:r w:rsidRPr="003C3A0D">
            <w:rPr>
              <w:rFonts w:cstheme="minorHAnsi"/>
              <w:lang w:bidi="fr-FR"/>
            </w:rPr>
            <w:t>Nom</w:t>
          </w:r>
        </w:p>
      </w:docPartBody>
    </w:docPart>
    <w:docPart>
      <w:docPartPr>
        <w:name w:val="711687941BE6480E9D707EB8DF4D40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AF8638-03B9-486C-B4FC-9EA8839C05F1}"/>
      </w:docPartPr>
      <w:docPartBody>
        <w:p w:rsidR="003F79B6" w:rsidRDefault="009A29BA" w:rsidP="009A29BA">
          <w:pPr>
            <w:pStyle w:val="711687941BE6480E9D707EB8DF4D40EE1"/>
          </w:pPr>
          <w:r w:rsidRPr="003C3A0D">
            <w:rPr>
              <w:rFonts w:cstheme="minorHAnsi"/>
              <w:lang w:bidi="fr-FR"/>
            </w:rPr>
            <w:t>Adresse</w:t>
          </w:r>
        </w:p>
      </w:docPartBody>
    </w:docPart>
    <w:docPart>
      <w:docPartPr>
        <w:name w:val="1316F2479E3E4B6F87184E8FA24541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3F6357-9FCF-4450-92DA-23B48EC06FCE}"/>
      </w:docPartPr>
      <w:docPartBody>
        <w:p w:rsidR="003F79B6" w:rsidRDefault="009A29BA" w:rsidP="009A29BA">
          <w:pPr>
            <w:pStyle w:val="1316F2479E3E4B6F87184E8FA24541EE1"/>
          </w:pPr>
          <w:r w:rsidRPr="003C3A0D">
            <w:rPr>
              <w:rFonts w:cstheme="minorHAnsi"/>
              <w:lang w:bidi="fr-FR"/>
            </w:rPr>
            <w:t>Code postal/Ville</w:t>
          </w:r>
        </w:p>
      </w:docPartBody>
    </w:docPart>
    <w:docPart>
      <w:docPartPr>
        <w:name w:val="87AD89F12D784BEEA49ACA442BFF7F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1E4BD7-929A-47EF-A9C4-33850596F0F9}"/>
      </w:docPartPr>
      <w:docPartBody>
        <w:p w:rsidR="003F79B6" w:rsidRDefault="009A29BA" w:rsidP="009A29BA">
          <w:pPr>
            <w:pStyle w:val="87AD89F12D784BEEA49ACA442BFF7F3C1"/>
          </w:pPr>
          <w:r w:rsidRPr="003C3A0D">
            <w:rPr>
              <w:rFonts w:cstheme="minorHAnsi"/>
              <w:lang w:bidi="fr-FR"/>
            </w:rPr>
            <w:t>E-mail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77FFE-AEC1-43F7-A3AF-F70219485CE5}"/>
      </w:docPartPr>
      <w:docPartBody>
        <w:p w:rsidR="003F79B6" w:rsidRDefault="009A29BA"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057142-F30D-4E1D-8161-DF4D515B98E0}"/>
      </w:docPartPr>
      <w:docPartBody>
        <w:p w:rsidR="003F79B6" w:rsidRDefault="009A29BA">
          <w:r w:rsidRPr="0078601C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49A05108359420A9F75A5BAB875C8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BA0499-0AFC-44D9-92E4-544E9C9B4759}"/>
      </w:docPartPr>
      <w:docPartBody>
        <w:p w:rsidR="003F79B6" w:rsidRDefault="009A29BA" w:rsidP="009A29BA">
          <w:pPr>
            <w:pStyle w:val="249A05108359420A9F75A5BAB875C864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B9098588CC648A6965A26072F4593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060C6F-A472-44FD-92E2-A8400D4D5FFB}"/>
      </w:docPartPr>
      <w:docPartBody>
        <w:p w:rsidR="003F79B6" w:rsidRDefault="009A29BA" w:rsidP="009A29BA">
          <w:pPr>
            <w:pStyle w:val="EB9098588CC648A6965A26072F459373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BEC3D475BED4E82A3B84B5BE56283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9CAF10-587A-4AA2-AA4B-140585D71F5F}"/>
      </w:docPartPr>
      <w:docPartBody>
        <w:p w:rsidR="003F79B6" w:rsidRDefault="009A29BA" w:rsidP="009A29BA">
          <w:pPr>
            <w:pStyle w:val="3BEC3D475BED4E82A3B84B5BE5628384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408AD54E20437C8131EF3DE209AF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854B94-6A1C-47E2-8D33-BB631E7919EC}"/>
      </w:docPartPr>
      <w:docPartBody>
        <w:p w:rsidR="003F79B6" w:rsidRDefault="009A29BA" w:rsidP="009A29BA">
          <w:pPr>
            <w:pStyle w:val="06408AD54E20437C8131EF3DE209AF56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4DBB4BCF4C04937AD0593C412957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B081F6-59B7-4EF9-8D90-1ED6FDF1DB14}"/>
      </w:docPartPr>
      <w:docPartBody>
        <w:p w:rsidR="003F79B6" w:rsidRDefault="009A29BA" w:rsidP="009A29BA">
          <w:pPr>
            <w:pStyle w:val="34DBB4BCF4C04937AD0593C412957166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73AF05D50664E14910FBF4730041B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9C054D-C86C-4A37-ABAD-C76BCF5E9C17}"/>
      </w:docPartPr>
      <w:docPartBody>
        <w:p w:rsidR="003F79B6" w:rsidRDefault="009A29BA" w:rsidP="009A29BA">
          <w:pPr>
            <w:pStyle w:val="473AF05D50664E14910FBF4730041BC1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69C736999D4C769C80E390CDA1E0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46A1C4-55FD-418A-99F7-D83C7DF0B925}"/>
      </w:docPartPr>
      <w:docPartBody>
        <w:p w:rsidR="003F79B6" w:rsidRDefault="009A29BA" w:rsidP="009A29BA">
          <w:pPr>
            <w:pStyle w:val="FB69C736999D4C769C80E390CDA1E079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0AAB5AA4D544E19896D9757ECC89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AFBD59-E60C-4164-A382-EC706794B96A}"/>
      </w:docPartPr>
      <w:docPartBody>
        <w:p w:rsidR="003F79B6" w:rsidRDefault="009A29BA" w:rsidP="009A29BA">
          <w:pPr>
            <w:pStyle w:val="D0AAB5AA4D544E19896D9757ECC891A8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22AF2829B347B88794C07D190680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B92C96-733B-40A0-BFD8-F1A9B5293207}"/>
      </w:docPartPr>
      <w:docPartBody>
        <w:p w:rsidR="003F79B6" w:rsidRDefault="009A29BA" w:rsidP="009A29BA">
          <w:pPr>
            <w:pStyle w:val="9322AF2829B347B88794C07D1906805E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7454C32EEC4ABCA2B1C620830BA8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6C63A6-67B2-4015-922B-0C6E56ECBB16}"/>
      </w:docPartPr>
      <w:docPartBody>
        <w:p w:rsidR="003F79B6" w:rsidRDefault="009A29BA" w:rsidP="009A29BA">
          <w:pPr>
            <w:pStyle w:val="567454C32EEC4ABCA2B1C620830BA88A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6CC5A245D8E49E9B9AE23E75F9BF9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353603-30EA-42FB-9EBD-B3FBFD20942F}"/>
      </w:docPartPr>
      <w:docPartBody>
        <w:p w:rsidR="003F79B6" w:rsidRDefault="009A29BA" w:rsidP="009A29BA">
          <w:pPr>
            <w:pStyle w:val="86CC5A245D8E49E9B9AE23E75F9BF95C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059079D3C84B778BB1C236BF7F9A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914139-CE28-4187-9F4A-B33F6D283BB3}"/>
      </w:docPartPr>
      <w:docPartBody>
        <w:p w:rsidR="003F79B6" w:rsidRDefault="009A29BA" w:rsidP="009A29BA">
          <w:pPr>
            <w:pStyle w:val="C8059079D3C84B778BB1C236BF7F9A9A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28EFE1581E42F0B3B8DBA4431F12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962694-D199-420F-974E-1B8B881508F3}"/>
      </w:docPartPr>
      <w:docPartBody>
        <w:p w:rsidR="003F79B6" w:rsidRDefault="009A29BA" w:rsidP="009A29BA">
          <w:pPr>
            <w:pStyle w:val="CD28EFE1581E42F0B3B8DBA4431F1260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DE0297510149BEB271343CAB32B2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81A420-AB17-4C17-B2D7-D38018B25F64}"/>
      </w:docPartPr>
      <w:docPartBody>
        <w:p w:rsidR="003F79B6" w:rsidRDefault="009A29BA" w:rsidP="009A29BA">
          <w:pPr>
            <w:pStyle w:val="44DE0297510149BEB271343CAB32B20B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3B8BEBD62345CC8F8A9003A74148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EB1A24-A136-4063-A302-6A9DE6C4B3CD}"/>
      </w:docPartPr>
      <w:docPartBody>
        <w:p w:rsidR="00000000" w:rsidRDefault="003F79B6" w:rsidP="003F79B6">
          <w:pPr>
            <w:pStyle w:val="CF3B8BEBD62345CC8F8A9003A74148B8"/>
          </w:pPr>
          <w:r w:rsidRPr="00626C74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9BA"/>
    <w:rsid w:val="003F79B6"/>
    <w:rsid w:val="009A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F3B8BEBD62345CC8F8A9003A74148B8">
    <w:name w:val="CF3B8BEBD62345CC8F8A9003A74148B8"/>
    <w:rsid w:val="003F79B6"/>
  </w:style>
  <w:style w:type="character" w:styleId="Textedelespacerserv">
    <w:name w:val="Placeholder Text"/>
    <w:basedOn w:val="Policepardfaut"/>
    <w:uiPriority w:val="99"/>
    <w:semiHidden/>
    <w:rsid w:val="003F79B6"/>
    <w:rPr>
      <w:color w:val="808080"/>
    </w:rPr>
  </w:style>
  <w:style w:type="paragraph" w:customStyle="1" w:styleId="6ED0FF3E470C4B15B57D0175DE36373C1">
    <w:name w:val="6ED0FF3E470C4B15B57D0175DE36373C1"/>
    <w:rsid w:val="009A29BA"/>
    <w:pPr>
      <w:spacing w:before="120" w:after="20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AB6C61B335654740BB7295424967579E1">
    <w:name w:val="AB6C61B335654740BB7295424967579E1"/>
    <w:rsid w:val="009A29BA"/>
    <w:pPr>
      <w:spacing w:before="120" w:after="20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711687941BE6480E9D707EB8DF4D40EE1">
    <w:name w:val="711687941BE6480E9D707EB8DF4D40EE1"/>
    <w:rsid w:val="009A29BA"/>
    <w:pPr>
      <w:spacing w:before="120" w:after="20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1316F2479E3E4B6F87184E8FA24541EE1">
    <w:name w:val="1316F2479E3E4B6F87184E8FA24541EE1"/>
    <w:rsid w:val="009A29BA"/>
    <w:pPr>
      <w:spacing w:before="120" w:after="20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87AD89F12D784BEEA49ACA442BFF7F3C1">
    <w:name w:val="87AD89F12D784BEEA49ACA442BFF7F3C1"/>
    <w:rsid w:val="009A29BA"/>
    <w:pPr>
      <w:spacing w:before="120" w:after="20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249A05108359420A9F75A5BAB875C864">
    <w:name w:val="249A05108359420A9F75A5BAB875C864"/>
    <w:rsid w:val="009A29BA"/>
  </w:style>
  <w:style w:type="paragraph" w:customStyle="1" w:styleId="EB9098588CC648A6965A26072F459373">
    <w:name w:val="EB9098588CC648A6965A26072F459373"/>
    <w:rsid w:val="009A29BA"/>
  </w:style>
  <w:style w:type="paragraph" w:customStyle="1" w:styleId="3BEC3D475BED4E82A3B84B5BE5628384">
    <w:name w:val="3BEC3D475BED4E82A3B84B5BE5628384"/>
    <w:rsid w:val="009A29BA"/>
  </w:style>
  <w:style w:type="paragraph" w:customStyle="1" w:styleId="06408AD54E20437C8131EF3DE209AF56">
    <w:name w:val="06408AD54E20437C8131EF3DE209AF56"/>
    <w:rsid w:val="009A29BA"/>
  </w:style>
  <w:style w:type="paragraph" w:customStyle="1" w:styleId="34DBB4BCF4C04937AD0593C412957166">
    <w:name w:val="34DBB4BCF4C04937AD0593C412957166"/>
    <w:rsid w:val="009A29BA"/>
  </w:style>
  <w:style w:type="paragraph" w:customStyle="1" w:styleId="473AF05D50664E14910FBF4730041BC1">
    <w:name w:val="473AF05D50664E14910FBF4730041BC1"/>
    <w:rsid w:val="009A29BA"/>
  </w:style>
  <w:style w:type="paragraph" w:customStyle="1" w:styleId="FB69C736999D4C769C80E390CDA1E079">
    <w:name w:val="FB69C736999D4C769C80E390CDA1E079"/>
    <w:rsid w:val="009A29BA"/>
  </w:style>
  <w:style w:type="paragraph" w:customStyle="1" w:styleId="D0AAB5AA4D544E19896D9757ECC891A8">
    <w:name w:val="D0AAB5AA4D544E19896D9757ECC891A8"/>
    <w:rsid w:val="009A29BA"/>
  </w:style>
  <w:style w:type="paragraph" w:customStyle="1" w:styleId="9322AF2829B347B88794C07D1906805E">
    <w:name w:val="9322AF2829B347B88794C07D1906805E"/>
    <w:rsid w:val="009A29BA"/>
  </w:style>
  <w:style w:type="paragraph" w:customStyle="1" w:styleId="567454C32EEC4ABCA2B1C620830BA88A">
    <w:name w:val="567454C32EEC4ABCA2B1C620830BA88A"/>
    <w:rsid w:val="009A29BA"/>
  </w:style>
  <w:style w:type="paragraph" w:customStyle="1" w:styleId="86CC5A245D8E49E9B9AE23E75F9BF95C">
    <w:name w:val="86CC5A245D8E49E9B9AE23E75F9BF95C"/>
    <w:rsid w:val="009A29BA"/>
  </w:style>
  <w:style w:type="paragraph" w:customStyle="1" w:styleId="C8059079D3C84B778BB1C236BF7F9A9A">
    <w:name w:val="C8059079D3C84B778BB1C236BF7F9A9A"/>
    <w:rsid w:val="009A29BA"/>
  </w:style>
  <w:style w:type="paragraph" w:customStyle="1" w:styleId="CD28EFE1581E42F0B3B8DBA4431F1260">
    <w:name w:val="CD28EFE1581E42F0B3B8DBA4431F1260"/>
    <w:rsid w:val="009A29BA"/>
  </w:style>
  <w:style w:type="paragraph" w:customStyle="1" w:styleId="44DE0297510149BEB271343CAB32B20B">
    <w:name w:val="44DE0297510149BEB271343CAB32B20B"/>
    <w:rsid w:val="009A29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E1042F-AFE5-413C-97CA-12534CDF4E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4</Pages>
  <Words>333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2021-02-25T06:56:00Z</dcterms:created>
  <dcterms:modified xsi:type="dcterms:W3CDTF">2021-02-26T11:18:00Z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